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652F8" w14:textId="77777777" w:rsidR="00132089" w:rsidRDefault="00132089" w:rsidP="00E65BA3">
      <w:bookmarkStart w:id="0" w:name="_GoBack"/>
      <w:bookmarkEnd w:id="0"/>
    </w:p>
    <w:p w14:paraId="1A50E049" w14:textId="01C5235D" w:rsidR="00132089" w:rsidRDefault="00CD173E" w:rsidP="00E65BA3">
      <w:r>
        <w:rPr>
          <w:noProof/>
          <w:lang w:eastAsia="da-DK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EA64AE" wp14:editId="1C32D0EF">
                <wp:simplePos x="0" y="0"/>
                <wp:positionH relativeFrom="column">
                  <wp:posOffset>-213995</wp:posOffset>
                </wp:positionH>
                <wp:positionV relativeFrom="paragraph">
                  <wp:posOffset>7059295</wp:posOffset>
                </wp:positionV>
                <wp:extent cx="6732000" cy="1083600"/>
                <wp:effectExtent l="0" t="0" r="24765" b="889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000" cy="108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FD06C" w14:textId="77777777" w:rsidR="007249C2" w:rsidRPr="00A002D9" w:rsidRDefault="007249C2" w:rsidP="00265C82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A002D9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  <w:t>Læs mere på</w:t>
                            </w:r>
                          </w:p>
                          <w:p w14:paraId="28D25D9F" w14:textId="1E520B96" w:rsidR="002016A5" w:rsidRDefault="007249C2" w:rsidP="00265C82">
                            <w:pPr>
                              <w:spacing w:after="0"/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A002D9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  <w:t>vildmedvand.dk/</w:t>
                            </w:r>
                            <w:proofErr w:type="spellStart"/>
                            <w:r w:rsidRPr="00A002D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  <w:t>dinhavnnavn</w:t>
                            </w:r>
                            <w:proofErr w:type="spellEnd"/>
                          </w:p>
                          <w:p w14:paraId="5A2B34DB" w14:textId="77777777" w:rsidR="00265C82" w:rsidRPr="00A002D9" w:rsidRDefault="00265C82" w:rsidP="00265C82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A64AE" id="_x0000_t202" coordsize="21600,21600" o:spt="202" path="m0,0l0,21600,21600,21600,21600,0xe">
                <v:stroke joinstyle="miter"/>
                <v:path gradientshapeok="t" o:connecttype="rect"/>
              </v:shapetype>
              <v:shape id="Tekstfelt 1" o:spid="_x0000_s1026" type="#_x0000_t202" style="position:absolute;margin-left:-16.85pt;margin-top:555.85pt;width:530.1pt;height:85.3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" filled="f" stroked="f">
                <v:textbox inset="0,0,0,0">
                  <w:txbxContent>
                    <w:p w14:paraId="182FD06C" w14:textId="77777777" w:rsidR="007249C2" w:rsidRPr="00A002D9" w:rsidRDefault="007249C2" w:rsidP="00265C82">
                      <w:pPr>
                        <w:spacing w:after="0"/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</w:pPr>
                      <w:bookmarkStart w:id="1" w:name="_GoBack"/>
                      <w:r w:rsidRPr="00A002D9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  <w:t>Læs mere på</w:t>
                      </w:r>
                    </w:p>
                    <w:p w14:paraId="28D25D9F" w14:textId="1E520B96" w:rsidR="002016A5" w:rsidRDefault="007249C2" w:rsidP="00265C82">
                      <w:pPr>
                        <w:spacing w:after="0"/>
                        <w:rPr>
                          <w:b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</w:pPr>
                      <w:r w:rsidRPr="00A002D9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  <w:t>vildmedvand.dk/</w:t>
                      </w:r>
                      <w:proofErr w:type="spellStart"/>
                      <w:r w:rsidRPr="00A002D9">
                        <w:rPr>
                          <w:b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  <w:t>dinhavnnavn</w:t>
                      </w:r>
                      <w:proofErr w:type="spellEnd"/>
                    </w:p>
                    <w:p w14:paraId="5A2B34DB" w14:textId="77777777" w:rsidR="00265C82" w:rsidRPr="00A002D9" w:rsidRDefault="00265C82" w:rsidP="00265C82">
                      <w:pPr>
                        <w:spacing w:after="0"/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sectPr w:rsidR="00132089" w:rsidSect="00CD173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/>
      <w:pgMar w:top="1701" w:right="1134" w:bottom="1701" w:left="1134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639B7" w14:textId="77777777" w:rsidR="00D1660B" w:rsidRDefault="00D1660B" w:rsidP="00CB35D2">
      <w:r>
        <w:separator/>
      </w:r>
    </w:p>
  </w:endnote>
  <w:endnote w:type="continuationSeparator" w:id="0">
    <w:p w14:paraId="32F437D7" w14:textId="77777777" w:rsidR="00D1660B" w:rsidRDefault="00D1660B" w:rsidP="00CB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inionPro-Regular">
    <w:altName w:val="Minion Pro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52077D3" w14:textId="77777777" w:rsidR="00240571" w:rsidRDefault="00240571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D8C2235" w14:textId="77777777" w:rsidR="00240571" w:rsidRDefault="00240571">
    <w:pPr>
      <w:pStyle w:val="Sidefod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A89F2A2" w14:textId="77777777" w:rsidR="00240571" w:rsidRDefault="00240571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326ED7" w14:textId="77777777" w:rsidR="00D1660B" w:rsidRDefault="00D1660B" w:rsidP="00CB35D2">
      <w:r>
        <w:separator/>
      </w:r>
    </w:p>
  </w:footnote>
  <w:footnote w:type="continuationSeparator" w:id="0">
    <w:p w14:paraId="15C99142" w14:textId="77777777" w:rsidR="00D1660B" w:rsidRDefault="00D1660B" w:rsidP="00CB35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6B3E9C7" w14:textId="2E93EA75" w:rsidR="00240571" w:rsidRDefault="0085569D">
    <w:pPr>
      <w:pStyle w:val="Sidehoved"/>
    </w:pPr>
    <w:r>
      <w:rPr>
        <w:noProof/>
        <w:lang w:eastAsia="da-DK"/>
      </w:rPr>
      <w:pict w14:anchorId="7B9659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1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/Volumes/Minnas disk/Dansk Sejlunion/Vild med vand/Aktiviteter på havnen/Åben Båd/VMV_A4_flyer_aktivitet_Åben_båd_forside_A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68A9A46" w14:textId="3D21AB82" w:rsidR="00240571" w:rsidRDefault="0085569D">
    <w:pPr>
      <w:pStyle w:val="Sidehoved"/>
    </w:pPr>
    <w:r>
      <w:rPr>
        <w:noProof/>
        <w:lang w:eastAsia="da-DK"/>
      </w:rPr>
      <w:pict w14:anchorId="4FBD5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1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/Volumes/Minnas disk/Dansk Sejlunion/Vild med vand/Aktiviteter på havnen/Åben Båd/VMV_A4_flyer_aktivitet_Åben_båd_forside_A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DBE5CF1" w14:textId="51F66843" w:rsidR="00240571" w:rsidRDefault="0085569D">
    <w:pPr>
      <w:pStyle w:val="Sidehoved"/>
    </w:pPr>
    <w:r>
      <w:rPr>
        <w:noProof/>
        <w:lang w:eastAsia="da-DK"/>
      </w:rPr>
      <w:pict w14:anchorId="750ABD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1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/Volumes/Minnas disk/Dansk Sejlunion/Vild med vand/Aktiviteter på havnen/Åben Båd/VMV_A4_flyer_aktivitet_Åben_båd_forside_A.jp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1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089"/>
    <w:rsid w:val="00056BB8"/>
    <w:rsid w:val="00091A0C"/>
    <w:rsid w:val="00132089"/>
    <w:rsid w:val="001E6596"/>
    <w:rsid w:val="002016A5"/>
    <w:rsid w:val="00240571"/>
    <w:rsid w:val="002555D0"/>
    <w:rsid w:val="00260798"/>
    <w:rsid w:val="00265C82"/>
    <w:rsid w:val="0029103F"/>
    <w:rsid w:val="002B0F56"/>
    <w:rsid w:val="00381201"/>
    <w:rsid w:val="0039734C"/>
    <w:rsid w:val="003A4806"/>
    <w:rsid w:val="00423E98"/>
    <w:rsid w:val="00432DBE"/>
    <w:rsid w:val="0051176A"/>
    <w:rsid w:val="00553EB3"/>
    <w:rsid w:val="00555F89"/>
    <w:rsid w:val="00587BC7"/>
    <w:rsid w:val="00604ADB"/>
    <w:rsid w:val="00622D27"/>
    <w:rsid w:val="006A7F60"/>
    <w:rsid w:val="006B4AD3"/>
    <w:rsid w:val="00706580"/>
    <w:rsid w:val="007249C2"/>
    <w:rsid w:val="007545B6"/>
    <w:rsid w:val="00781871"/>
    <w:rsid w:val="00784D5E"/>
    <w:rsid w:val="007B05AC"/>
    <w:rsid w:val="007C3B6F"/>
    <w:rsid w:val="0085569D"/>
    <w:rsid w:val="00855A7B"/>
    <w:rsid w:val="00872380"/>
    <w:rsid w:val="008B3BF1"/>
    <w:rsid w:val="0093552A"/>
    <w:rsid w:val="009374FA"/>
    <w:rsid w:val="00974AA9"/>
    <w:rsid w:val="00996D01"/>
    <w:rsid w:val="009B44AB"/>
    <w:rsid w:val="009F0102"/>
    <w:rsid w:val="00A002D9"/>
    <w:rsid w:val="00A67799"/>
    <w:rsid w:val="00AE0E4B"/>
    <w:rsid w:val="00B30C68"/>
    <w:rsid w:val="00B82DDB"/>
    <w:rsid w:val="00BE745A"/>
    <w:rsid w:val="00C1098E"/>
    <w:rsid w:val="00C53024"/>
    <w:rsid w:val="00CB35D2"/>
    <w:rsid w:val="00CD173E"/>
    <w:rsid w:val="00D1660B"/>
    <w:rsid w:val="00D746E5"/>
    <w:rsid w:val="00DA007A"/>
    <w:rsid w:val="00DF39A5"/>
    <w:rsid w:val="00E63812"/>
    <w:rsid w:val="00E65BA3"/>
    <w:rsid w:val="00E84845"/>
    <w:rsid w:val="00E912F7"/>
    <w:rsid w:val="00F01788"/>
    <w:rsid w:val="00FD712C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18"/>
    <o:shapelayout v:ext="edit">
      <o:idmap v:ext="edit" data="1"/>
    </o:shapelayout>
  </w:shapeDefaults>
  <w:doNotEmbedSmartTags/>
  <w:decimalSymbol w:val=","/>
  <w:listSeparator w:val=";"/>
  <w14:docId w14:val="1A711D9C"/>
  <w14:defaultImageDpi w14:val="300"/>
  <w15:docId w15:val="{9844E60B-1CA0-48F8-BB92-4891DAAD7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65BA3"/>
    <w:rPr>
      <w:rFonts w:ascii="Verdana" w:hAnsi="Verdana"/>
      <w:color w:val="002B45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3208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semiHidden/>
    <w:unhideWhenUsed/>
    <w:qFormat/>
    <w:rsid w:val="00E65BA3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B35D2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B35D2"/>
    <w:rPr>
      <w:sz w:val="24"/>
      <w:szCs w:val="24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32089"/>
    <w:rPr>
      <w:rFonts w:ascii="Verdana" w:eastAsiaTheme="majorEastAsia" w:hAnsi="Verdana" w:cstheme="majorBidi"/>
      <w:b/>
      <w:bCs/>
      <w:smallCaps/>
      <w:color w:val="002B45"/>
      <w:sz w:val="28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65BA3"/>
    <w:rPr>
      <w:rFonts w:ascii="Verdana" w:eastAsiaTheme="majorEastAsia" w:hAnsi="Verdana" w:cstheme="majorBidi"/>
      <w:b/>
      <w:bCs/>
      <w:color w:val="002B45"/>
      <w:sz w:val="22"/>
      <w:szCs w:val="26"/>
      <w:lang w:eastAsia="en-US"/>
    </w:rPr>
  </w:style>
  <w:style w:type="table" w:styleId="Tabel-Gitter">
    <w:name w:val="Table Grid"/>
    <w:basedOn w:val="Tabel-Normal"/>
    <w:uiPriority w:val="59"/>
    <w:rsid w:val="00132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553E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53E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Grundlggendeafsnit">
    <w:name w:val="[Grundlæggende afsnit]"/>
    <w:basedOn w:val="Normal"/>
    <w:uiPriority w:val="99"/>
    <w:rsid w:val="00CD17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F:\Henrik%20Tang%20Kristensen\&#197;bent%20hus%20koncept\Skabelon%20k&#248;lb&#229;d%20og%20jolle%20h&#248;jformat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F:\Henrik Tang Kristensen\Åbent hus koncept\Skabelon kølbåd og jolle højformat.dotx</Template>
  <TotalTime>1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Tang Kristensen</dc:creator>
  <cp:lastModifiedBy>Minna Bøgh-Andersen</cp:lastModifiedBy>
  <cp:revision>2</cp:revision>
  <cp:lastPrinted>2016-03-06T15:46:00Z</cp:lastPrinted>
  <dcterms:created xsi:type="dcterms:W3CDTF">2017-04-12T05:15:00Z</dcterms:created>
  <dcterms:modified xsi:type="dcterms:W3CDTF">2017-04-12T05:15:00Z</dcterms:modified>
</cp:coreProperties>
</file>