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652F8" w14:textId="77777777" w:rsidR="00132089" w:rsidRDefault="00132089" w:rsidP="00E65BA3">
      <w:bookmarkStart w:id="0" w:name="_GoBack"/>
      <w:bookmarkEnd w:id="0"/>
    </w:p>
    <w:p w14:paraId="1A50E049" w14:textId="01C5235D" w:rsidR="00132089" w:rsidRDefault="00CD173E" w:rsidP="00E65BA3"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A64AE" wp14:editId="5BFB1B94">
                <wp:simplePos x="0" y="0"/>
                <wp:positionH relativeFrom="column">
                  <wp:posOffset>-277495</wp:posOffset>
                </wp:positionH>
                <wp:positionV relativeFrom="paragraph">
                  <wp:posOffset>7021195</wp:posOffset>
                </wp:positionV>
                <wp:extent cx="6732000" cy="1083600"/>
                <wp:effectExtent l="0" t="0" r="24765" b="889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00" cy="10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FD06C" w14:textId="77777777" w:rsidR="007249C2" w:rsidRPr="00A002D9" w:rsidRDefault="007249C2" w:rsidP="007249C2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A002D9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Læs mere på</w:t>
                            </w:r>
                          </w:p>
                          <w:p w14:paraId="28D25D9F" w14:textId="1E520B96" w:rsidR="002016A5" w:rsidRPr="00A002D9" w:rsidRDefault="007249C2" w:rsidP="00CD173E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A002D9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vildmedvand.dk/</w:t>
                            </w:r>
                            <w:proofErr w:type="spellStart"/>
                            <w:r w:rsidRPr="00A002D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dinhavnnavn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A64AE" id="_x0000_t202" coordsize="21600,21600" o:spt="202" path="m0,0l0,21600,21600,21600,21600,0xe">
                <v:stroke joinstyle="miter"/>
                <v:path gradientshapeok="t" o:connecttype="rect"/>
              </v:shapetype>
              <v:shape id="Tekstfelt 1" o:spid="_x0000_s1026" type="#_x0000_t202" style="position:absolute;margin-left:-21.85pt;margin-top:552.85pt;width:530.1pt;height:85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" filled="f" stroked="f">
                <v:textbox inset="0,0,0,0">
                  <w:txbxContent>
                    <w:p w14:paraId="182FD06C" w14:textId="77777777" w:rsidR="007249C2" w:rsidRPr="00A002D9" w:rsidRDefault="007249C2" w:rsidP="007249C2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bookmarkStart w:id="1" w:name="_GoBack"/>
                      <w:r w:rsidRPr="00A002D9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Læs mere på</w:t>
                      </w:r>
                    </w:p>
                    <w:p w14:paraId="28D25D9F" w14:textId="1E520B96" w:rsidR="002016A5" w:rsidRPr="00A002D9" w:rsidRDefault="007249C2" w:rsidP="00CD173E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r w:rsidRPr="00A002D9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vildmedvand.dk/</w:t>
                      </w:r>
                      <w:proofErr w:type="spellStart"/>
                      <w:r w:rsidRPr="00A002D9">
                        <w:rPr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dinhavnnavn</w:t>
                      </w:r>
                      <w:proofErr w:type="spellEnd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44001" w14:textId="77777777" w:rsidR="00181A1D" w:rsidRDefault="00181A1D" w:rsidP="00CB35D2">
      <w:r>
        <w:separator/>
      </w:r>
    </w:p>
  </w:endnote>
  <w:endnote w:type="continuationSeparator" w:id="0">
    <w:p w14:paraId="7E857D35" w14:textId="77777777" w:rsidR="00181A1D" w:rsidRDefault="00181A1D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52077D3" w14:textId="77777777" w:rsidR="00240571" w:rsidRDefault="0024057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8C2235" w14:textId="77777777" w:rsidR="00240571" w:rsidRDefault="0024057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89F2A2" w14:textId="77777777" w:rsidR="00240571" w:rsidRDefault="002405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A5A21" w14:textId="77777777" w:rsidR="00181A1D" w:rsidRDefault="00181A1D" w:rsidP="00CB35D2">
      <w:r>
        <w:separator/>
      </w:r>
    </w:p>
  </w:footnote>
  <w:footnote w:type="continuationSeparator" w:id="0">
    <w:p w14:paraId="6D6308F1" w14:textId="77777777" w:rsidR="00181A1D" w:rsidRDefault="00181A1D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B3E9C7" w14:textId="7CE5FCAB" w:rsidR="00240571" w:rsidRDefault="004F2F4F">
    <w:pPr>
      <w:pStyle w:val="Header"/>
    </w:pPr>
    <w:r>
      <w:rPr>
        <w:noProof/>
        <w:lang w:val="en-GB" w:eastAsia="en-GB"/>
      </w:rPr>
      <w:pict w14:anchorId="1E1B2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Volumes/Minnas disk/Dansk Sejlunion/Vild med vand/Aktiviteter på havnen/Aktivitet_baggrund_generel_A4_forside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8A9A46" w14:textId="48696732" w:rsidR="00240571" w:rsidRDefault="004F2F4F">
    <w:pPr>
      <w:pStyle w:val="Header"/>
    </w:pPr>
    <w:r>
      <w:rPr>
        <w:noProof/>
        <w:lang w:val="en-GB" w:eastAsia="en-GB"/>
      </w:rPr>
      <w:pict w14:anchorId="0EA8C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0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Volumes/Minnas disk/Dansk Sejlunion/Vild med vand/Aktiviteter på havnen/Aktivitet_baggrund_generel_A4_forside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BE5CF1" w14:textId="11F94F7E" w:rsidR="00240571" w:rsidRDefault="004F2F4F">
    <w:pPr>
      <w:pStyle w:val="Header"/>
    </w:pPr>
    <w:r>
      <w:rPr>
        <w:noProof/>
        <w:lang w:val="en-GB" w:eastAsia="en-GB"/>
      </w:rPr>
      <w:pict w14:anchorId="246B3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Volumes/Minnas disk/Dansk Sejlunion/Vild med vand/Aktiviteter på havnen/Aktivitet_baggrund_generel_A4_forside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1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89"/>
    <w:rsid w:val="00056BB8"/>
    <w:rsid w:val="00091A0C"/>
    <w:rsid w:val="00132089"/>
    <w:rsid w:val="00181A1D"/>
    <w:rsid w:val="001E6596"/>
    <w:rsid w:val="002016A5"/>
    <w:rsid w:val="00240571"/>
    <w:rsid w:val="002555D0"/>
    <w:rsid w:val="00260798"/>
    <w:rsid w:val="0029103F"/>
    <w:rsid w:val="002B0F56"/>
    <w:rsid w:val="0039734C"/>
    <w:rsid w:val="003A4806"/>
    <w:rsid w:val="00423E98"/>
    <w:rsid w:val="00432DBE"/>
    <w:rsid w:val="004F2F4F"/>
    <w:rsid w:val="0051176A"/>
    <w:rsid w:val="00553EB3"/>
    <w:rsid w:val="00555F89"/>
    <w:rsid w:val="00587BC7"/>
    <w:rsid w:val="00604ADB"/>
    <w:rsid w:val="00622D27"/>
    <w:rsid w:val="006A7F60"/>
    <w:rsid w:val="006B4AD3"/>
    <w:rsid w:val="00706580"/>
    <w:rsid w:val="007249C2"/>
    <w:rsid w:val="007545B6"/>
    <w:rsid w:val="00784D5E"/>
    <w:rsid w:val="007B05AC"/>
    <w:rsid w:val="007C3B6F"/>
    <w:rsid w:val="00855A7B"/>
    <w:rsid w:val="00872380"/>
    <w:rsid w:val="008B3BF1"/>
    <w:rsid w:val="0093552A"/>
    <w:rsid w:val="009374FA"/>
    <w:rsid w:val="00974AA9"/>
    <w:rsid w:val="00996D01"/>
    <w:rsid w:val="009B44AB"/>
    <w:rsid w:val="009F0102"/>
    <w:rsid w:val="00A002D9"/>
    <w:rsid w:val="00A67799"/>
    <w:rsid w:val="00AE0E4B"/>
    <w:rsid w:val="00B30C68"/>
    <w:rsid w:val="00B82DDB"/>
    <w:rsid w:val="00BE745A"/>
    <w:rsid w:val="00C1098E"/>
    <w:rsid w:val="00C53024"/>
    <w:rsid w:val="00CB35D2"/>
    <w:rsid w:val="00CD173E"/>
    <w:rsid w:val="00DA007A"/>
    <w:rsid w:val="00DF39A5"/>
    <w:rsid w:val="00E63812"/>
    <w:rsid w:val="00E65BA3"/>
    <w:rsid w:val="00E84845"/>
    <w:rsid w:val="00E912F7"/>
    <w:rsid w:val="00F01788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8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5D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5D2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leGrid">
    <w:name w:val="Table Grid"/>
    <w:basedOn w:val="TableNormal"/>
    <w:uiPriority w:val="59"/>
    <w:rsid w:val="00132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F:\Henrik Tang Kristensen\Åbent hus koncept\Skabelon kølbåd og jolle højformat.dotx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Freelance</cp:lastModifiedBy>
  <cp:revision>6</cp:revision>
  <cp:lastPrinted>2016-03-06T15:46:00Z</cp:lastPrinted>
  <dcterms:created xsi:type="dcterms:W3CDTF">2016-03-30T16:18:00Z</dcterms:created>
  <dcterms:modified xsi:type="dcterms:W3CDTF">2017-04-10T11:26:00Z</dcterms:modified>
</cp:coreProperties>
</file>