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89" w:rsidRDefault="00132089" w:rsidP="00E65BA3"/>
    <w:p w:rsidR="00132089" w:rsidRDefault="007261DB" w:rsidP="00E65BA3">
      <w:r w:rsidRPr="007261DB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1" o:spid="_x0000_s1026" type="#_x0000_t202" style="position:absolute;margin-left:3.3pt;margin-top:106.8pt;width:480.05pt;height:540.2pt;z-index:251659264;visibility:visible;mso-wrap-distance-left:0;mso-wrap-distance-righ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" filled="f" stroked="f">
            <v:textbox>
              <w:txbxContent>
                <w:p w:rsidR="009B63B6" w:rsidRPr="009B63B6" w:rsidRDefault="009B63B6" w:rsidP="009B63B6">
                  <w:pPr>
                    <w:spacing w:after="120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Kære gæst på</w:t>
                  </w:r>
                  <w:r w:rsidRPr="009B63B6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9B63B6">
                    <w:rPr>
                      <w:b/>
                      <w:color w:val="FF0000"/>
                      <w:sz w:val="28"/>
                      <w:szCs w:val="28"/>
                    </w:rPr>
                    <w:t>DIN HAVN NAVN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color w:val="FFFFFF" w:themeColor="background1"/>
                      <w:sz w:val="28"/>
                      <w:szCs w:val="28"/>
                    </w:rPr>
                    <w:t>Tak for besøget i dag. Vi håber, at du har nydt den gode stemning på havnen.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color w:val="FFFFFF" w:themeColor="background1"/>
                      <w:sz w:val="28"/>
                      <w:szCs w:val="28"/>
                    </w:rPr>
                    <w:t>Vi vil gerne se dig igen og inviterer derfor til disse kommende Vild med Vand-aktiviteter: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color w:val="FFFFFF" w:themeColor="background1"/>
                      <w:sz w:val="28"/>
                      <w:szCs w:val="28"/>
                    </w:rPr>
                    <w:t>Her kan du komme og prøve noget nyt. Tag gerne venner og familien med – alle er velkomne. Aktiviteterne er gratis.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0000"/>
                      <w:sz w:val="28"/>
                      <w:szCs w:val="28"/>
                    </w:rPr>
                  </w:pPr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OVERSKRIFT</w:t>
                  </w:r>
                  <w:r w:rsidRPr="009B63B6">
                    <w:rPr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9B63B6">
                    <w:rPr>
                      <w:color w:val="FF0000"/>
                      <w:sz w:val="28"/>
                      <w:szCs w:val="28"/>
                    </w:rPr>
                    <w:t>(aktivitetens navn fx SUP)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0000"/>
                      <w:sz w:val="28"/>
                      <w:szCs w:val="28"/>
                    </w:rPr>
                  </w:pPr>
                  <w:r w:rsidRPr="009B63B6">
                    <w:rPr>
                      <w:color w:val="FF0000"/>
                      <w:sz w:val="28"/>
                      <w:szCs w:val="28"/>
                    </w:rPr>
                    <w:t>Aktivitet: (beskriv hvad der skal ske)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0000"/>
                      <w:sz w:val="28"/>
                      <w:szCs w:val="28"/>
                    </w:rPr>
                  </w:pP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Bitae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volorum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am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voluptas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illit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porepre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stiusciendia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exere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res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volorem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autatur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ut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maximus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voluptatur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audae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labor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am,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exceper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uptatae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. Nem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qui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cus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ent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labo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Loritae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runtus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cus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si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aut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fugiassecti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nem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cum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dolut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ressit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dolor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si </w:t>
                  </w:r>
                  <w:proofErr w:type="spellStart"/>
                  <w:r w:rsidRPr="009B63B6">
                    <w:rPr>
                      <w:color w:val="FF0000"/>
                      <w:sz w:val="28"/>
                      <w:szCs w:val="28"/>
                    </w:rPr>
                    <w:t>ipsandis</w:t>
                  </w:r>
                  <w:proofErr w:type="spellEnd"/>
                  <w:r w:rsidRPr="009B63B6">
                    <w:rPr>
                      <w:color w:val="FF0000"/>
                      <w:sz w:val="28"/>
                      <w:szCs w:val="28"/>
                    </w:rPr>
                    <w:t xml:space="preserve"> il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Hvornår:</w:t>
                  </w:r>
                  <w:r w:rsidRPr="009B63B6">
                    <w:rPr>
                      <w:color w:val="143F67"/>
                      <w:sz w:val="28"/>
                      <w:szCs w:val="28"/>
                    </w:rPr>
                    <w:t xml:space="preserve"> </w:t>
                  </w:r>
                  <w:r w:rsidRPr="009B63B6">
                    <w:rPr>
                      <w:color w:val="FF0000"/>
                      <w:sz w:val="28"/>
                      <w:szCs w:val="28"/>
                    </w:rPr>
                    <w:t>(datoer – husk vi anbefaler at gentage aktiviteten 2-3 og gerne flere gange)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Kl.:</w:t>
                  </w:r>
                  <w:r w:rsidRPr="009B63B6">
                    <w:rPr>
                      <w:color w:val="143F67"/>
                      <w:sz w:val="28"/>
                      <w:szCs w:val="28"/>
                    </w:rPr>
                    <w:t xml:space="preserve"> </w:t>
                  </w:r>
                  <w:r w:rsidRPr="009B63B6">
                    <w:rPr>
                      <w:color w:val="FF0000"/>
                      <w:sz w:val="28"/>
                      <w:szCs w:val="28"/>
                    </w:rPr>
                    <w:t>??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Mødested:</w:t>
                  </w:r>
                  <w:r w:rsidRPr="009B63B6">
                    <w:rPr>
                      <w:color w:val="143F67"/>
                      <w:sz w:val="28"/>
                      <w:szCs w:val="28"/>
                    </w:rPr>
                    <w:t xml:space="preserve"> </w:t>
                  </w:r>
                  <w:r w:rsidRPr="009B63B6">
                    <w:rPr>
                      <w:color w:val="FF0000"/>
                      <w:sz w:val="28"/>
                      <w:szCs w:val="28"/>
                    </w:rPr>
                    <w:t>??</w:t>
                  </w:r>
                </w:p>
                <w:p w:rsidR="009B63B6" w:rsidRPr="009B63B6" w:rsidRDefault="009B63B6" w:rsidP="009B63B6">
                  <w:pPr>
                    <w:spacing w:after="120"/>
                    <w:rPr>
                      <w:rFonts w:cs="Verdana"/>
                      <w:color w:val="FF0000"/>
                      <w:sz w:val="28"/>
                      <w:szCs w:val="28"/>
                      <w:lang w:eastAsia="ja-JP"/>
                    </w:rPr>
                  </w:pPr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Andre praktisk oply</w:t>
                  </w:r>
                  <w:bookmarkStart w:id="0" w:name="_GoBack"/>
                  <w:bookmarkEnd w:id="0"/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sninger:</w:t>
                  </w:r>
                  <w:r w:rsidRPr="009B63B6">
                    <w:rPr>
                      <w:color w:val="143F67"/>
                      <w:sz w:val="28"/>
                      <w:szCs w:val="28"/>
                    </w:rPr>
                    <w:t xml:space="preserve"> </w:t>
                  </w:r>
                  <w:r w:rsidRPr="009B63B6">
                    <w:rPr>
                      <w:color w:val="FF0000"/>
                      <w:sz w:val="28"/>
                      <w:szCs w:val="28"/>
                    </w:rPr>
                    <w:t>(fx at I stiller redningsveste til</w:t>
                  </w:r>
                  <w:r w:rsidRPr="009B63B6">
                    <w:rPr>
                      <w:rFonts w:cs="Verdana"/>
                      <w:color w:val="FF0000"/>
                      <w:sz w:val="28"/>
                      <w:szCs w:val="28"/>
                      <w:lang w:eastAsia="ja-JP"/>
                    </w:rPr>
                    <w:t xml:space="preserve"> rådighed, at man skal tage xx tøj med eller på – husk at tjekke vejrudsigten og klæde jer på derefter, at der aflyses ved tordenvejr osv.)</w:t>
                  </w:r>
                </w:p>
                <w:p w:rsidR="002016A5" w:rsidRPr="009B63B6" w:rsidRDefault="009B63B6" w:rsidP="009B63B6">
                  <w:pPr>
                    <w:spacing w:after="120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B63B6">
                    <w:rPr>
                      <w:color w:val="FFFFFF" w:themeColor="background1"/>
                      <w:sz w:val="28"/>
                      <w:szCs w:val="28"/>
                    </w:rPr>
                    <w:t xml:space="preserve">Læs mere om arrangementet og om de andre åbne </w:t>
                  </w:r>
                  <w:r w:rsidRPr="009B63B6">
                    <w:rPr>
                      <w:color w:val="FFFFFF" w:themeColor="background1"/>
                      <w:sz w:val="28"/>
                      <w:szCs w:val="28"/>
                    </w:rPr>
                    <w:br/>
                    <w:t xml:space="preserve">Vild med Vand-aktiviteter på: </w:t>
                  </w:r>
                  <w:proofErr w:type="spellStart"/>
                  <w:r w:rsidRPr="009B63B6">
                    <w:rPr>
                      <w:b/>
                      <w:color w:val="143F67"/>
                      <w:sz w:val="28"/>
                      <w:szCs w:val="28"/>
                    </w:rPr>
                    <w:t>vildmedvand.dk</w:t>
                  </w:r>
                  <w:r w:rsidRPr="009B63B6">
                    <w:rPr>
                      <w:b/>
                      <w:color w:val="FF0000"/>
                      <w:sz w:val="28"/>
                      <w:szCs w:val="28"/>
                    </w:rPr>
                    <w:t>/dinhavnnavn</w:t>
                  </w:r>
                  <w:proofErr w:type="spellEnd"/>
                </w:p>
              </w:txbxContent>
            </v:textbox>
            <w10:wrap type="square"/>
          </v:shape>
        </w:pic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EBD" w:rsidRDefault="00943EBD" w:rsidP="00CB35D2">
      <w:r>
        <w:separator/>
      </w:r>
    </w:p>
  </w:endnote>
  <w:endnote w:type="continuationSeparator" w:id="0">
    <w:p w:rsidR="00943EBD" w:rsidRDefault="00943EBD" w:rsidP="00CB3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240571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EBD" w:rsidRDefault="00943EBD" w:rsidP="00CB35D2">
      <w:r>
        <w:separator/>
      </w:r>
    </w:p>
  </w:footnote>
  <w:footnote w:type="continuationSeparator" w:id="0">
    <w:p w:rsidR="00943EBD" w:rsidRDefault="00943EBD" w:rsidP="00CB35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7261DB">
    <w:pPr>
      <w:pStyle w:val="Sidehoved"/>
    </w:pPr>
    <w:r w:rsidRPr="007261DB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ktivitet_baggrund_SUP_A4_bagsid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7261DB">
    <w:pPr>
      <w:pStyle w:val="Sidehoved"/>
    </w:pPr>
    <w:r w:rsidRPr="007261DB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ktivitet_baggrund_SUP_A4_bagsid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571" w:rsidRDefault="007261DB">
    <w:pPr>
      <w:pStyle w:val="Sidehoved"/>
    </w:pPr>
    <w:r w:rsidRPr="007261DB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ktivitet_baggrund_SUP_A4_bagsid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32089"/>
    <w:rsid w:val="00056BB8"/>
    <w:rsid w:val="00091A0C"/>
    <w:rsid w:val="00132089"/>
    <w:rsid w:val="001E6596"/>
    <w:rsid w:val="002016A5"/>
    <w:rsid w:val="00240571"/>
    <w:rsid w:val="002555D0"/>
    <w:rsid w:val="00260798"/>
    <w:rsid w:val="0029103F"/>
    <w:rsid w:val="002B0F56"/>
    <w:rsid w:val="0039734C"/>
    <w:rsid w:val="003A4806"/>
    <w:rsid w:val="00423E98"/>
    <w:rsid w:val="00432DBE"/>
    <w:rsid w:val="00504595"/>
    <w:rsid w:val="0051176A"/>
    <w:rsid w:val="00553EB3"/>
    <w:rsid w:val="005A4D49"/>
    <w:rsid w:val="00604ADB"/>
    <w:rsid w:val="00622D27"/>
    <w:rsid w:val="006A7F60"/>
    <w:rsid w:val="006B4AD3"/>
    <w:rsid w:val="00706580"/>
    <w:rsid w:val="007249C2"/>
    <w:rsid w:val="007261DB"/>
    <w:rsid w:val="007545B6"/>
    <w:rsid w:val="00784D5E"/>
    <w:rsid w:val="007B05AC"/>
    <w:rsid w:val="007C3BD4"/>
    <w:rsid w:val="00855A7B"/>
    <w:rsid w:val="00872380"/>
    <w:rsid w:val="008937FD"/>
    <w:rsid w:val="008B3BF1"/>
    <w:rsid w:val="00913A3A"/>
    <w:rsid w:val="0093552A"/>
    <w:rsid w:val="009374FA"/>
    <w:rsid w:val="00943EBD"/>
    <w:rsid w:val="00974AA9"/>
    <w:rsid w:val="00996D01"/>
    <w:rsid w:val="009B44AB"/>
    <w:rsid w:val="009B63B6"/>
    <w:rsid w:val="009F0102"/>
    <w:rsid w:val="00A027EF"/>
    <w:rsid w:val="00A16CC0"/>
    <w:rsid w:val="00A67799"/>
    <w:rsid w:val="00AE0E4B"/>
    <w:rsid w:val="00B30C68"/>
    <w:rsid w:val="00B82DDB"/>
    <w:rsid w:val="00BE745A"/>
    <w:rsid w:val="00C1098E"/>
    <w:rsid w:val="00C137BD"/>
    <w:rsid w:val="00C53024"/>
    <w:rsid w:val="00CA2B5C"/>
    <w:rsid w:val="00CB35D2"/>
    <w:rsid w:val="00CD173E"/>
    <w:rsid w:val="00DA007A"/>
    <w:rsid w:val="00DF39A5"/>
    <w:rsid w:val="00E36C2A"/>
    <w:rsid w:val="00E37463"/>
    <w:rsid w:val="00E63812"/>
    <w:rsid w:val="00E65BA3"/>
    <w:rsid w:val="00E84845"/>
    <w:rsid w:val="00E912F7"/>
    <w:rsid w:val="00F01788"/>
    <w:rsid w:val="00FD712C"/>
    <w:rsid w:val="00FF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kølbåd og jolle højformat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TBL</cp:lastModifiedBy>
  <cp:revision>2</cp:revision>
  <cp:lastPrinted>2016-03-06T15:46:00Z</cp:lastPrinted>
  <dcterms:created xsi:type="dcterms:W3CDTF">2019-02-26T09:34:00Z</dcterms:created>
  <dcterms:modified xsi:type="dcterms:W3CDTF">2019-02-26T09:34:00Z</dcterms:modified>
</cp:coreProperties>
</file>