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652F8" w14:textId="59E1A6D6" w:rsidR="00132089" w:rsidRDefault="00132089" w:rsidP="00E65BA3">
      <w:bookmarkStart w:id="0" w:name="_GoBack"/>
      <w:bookmarkEnd w:id="0"/>
    </w:p>
    <w:p w14:paraId="1A50E049" w14:textId="23D30310" w:rsidR="00132089" w:rsidRDefault="007005F0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554BC4F" wp14:editId="526091F9">
                <wp:simplePos x="0" y="0"/>
                <wp:positionH relativeFrom="page">
                  <wp:align>center</wp:align>
                </wp:positionH>
                <wp:positionV relativeFrom="page">
                  <wp:posOffset>2931795</wp:posOffset>
                </wp:positionV>
                <wp:extent cx="5223600" cy="7149600"/>
                <wp:effectExtent l="0" t="0" r="8890" b="635"/>
                <wp:wrapSquare wrapText="bothSides"/>
                <wp:docPr id="2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223600" cy="7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1A8C6" w14:textId="77777777" w:rsidR="007005F0" w:rsidRPr="007005F0" w:rsidRDefault="007005F0" w:rsidP="007005F0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7005F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  <w:t xml:space="preserve">Program for </w:t>
                            </w:r>
                            <w:r w:rsidRPr="007005F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44"/>
                                <w:szCs w:val="44"/>
                              </w:rPr>
                              <w:t>havn navn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825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14"/>
                              <w:gridCol w:w="7144"/>
                            </w:tblGrid>
                            <w:tr w:rsidR="007005F0" w14:paraId="2FB5818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204854E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227ABEDB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Ankomst og velkomst</w:t>
                                  </w:r>
                                </w:p>
                                <w:p w14:paraId="59F88FE7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byder velkommen og åbner dagen. 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</w:p>
                              </w:tc>
                            </w:tr>
                            <w:tr w:rsidR="007005F0" w14:paraId="00A51F0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61373ED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1F7257F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Aktivitet </w:t>
                                  </w: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7005F0" w14:paraId="5718F228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9A44541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0E01B62B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Koncert med </w:t>
                                  </w: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  <w:p w14:paraId="72B64F9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Lorem</w:t>
                                  </w:r>
                                  <w:proofErr w:type="spellEnd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ipsum</w:t>
                                  </w:r>
                                  <w:proofErr w:type="spellEnd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7005F0" w14:paraId="1B5E64BB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730EC451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188E44D3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Vi gør klar til at komme på vandet igen</w:t>
                                  </w:r>
                                </w:p>
                                <w:p w14:paraId="24F30D9F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7005F0" w14:paraId="15A7B78B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0F4B16D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4EB8768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Aktivitet </w:t>
                                  </w: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7005F0" w14:paraId="0C63696D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E390033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4BC980EA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3DC8E5FC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CD03AF6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B72CA55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748B8480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F2BDCD8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0C444AE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23E00B7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76712A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84400D0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60D02F0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6524E79D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53D656E3" w14:textId="38E2ECFF" w:rsidR="007005F0" w:rsidRPr="007005F0" w:rsidRDefault="007005F0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Vi lander for i dag – og vi håber du er blevet mere</w:t>
                                  </w:r>
                                  <w:r w:rsidR="00D54B5A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”Vild med Vand”</w:t>
                                  </w:r>
                                </w:p>
                              </w:tc>
                            </w:tr>
                            <w:tr w:rsidR="007005F0" w14:paraId="052B0BD2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DA94DAE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5315C4C8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711EA0" w14:textId="77777777" w:rsidR="007005F0" w:rsidRDefault="007005F0" w:rsidP="007005F0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11B0C7D4" w14:textId="77777777" w:rsidR="007005F0" w:rsidRPr="007005F0" w:rsidRDefault="007005F0" w:rsidP="00D54B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7005F0"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45EED27A" w14:textId="77777777" w:rsidR="007005F0" w:rsidRPr="007005F0" w:rsidRDefault="007005F0" w:rsidP="00D54B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7005F0"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Pr="007005F0">
                              <w:rPr>
                                <w:rFonts w:cs="DroidSerif"/>
                                <w:b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dinhavnsnavn</w:t>
                            </w:r>
                            <w:proofErr w:type="spellEnd"/>
                          </w:p>
                          <w:p w14:paraId="760D7094" w14:textId="77777777" w:rsidR="007005F0" w:rsidRPr="0039734C" w:rsidRDefault="007005F0" w:rsidP="007005F0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4BC4F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230.85pt;width:411.3pt;height:562.95pt;z-index:251661312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" filled="f" stroked="f">
                <o:lock v:ext="edit" aspectratio="t"/>
                <v:textbox inset="0,0,0,0">
                  <w:txbxContent>
                    <w:p w14:paraId="4F91A8C6" w14:textId="77777777" w:rsidR="007005F0" w:rsidRPr="007005F0" w:rsidRDefault="007005F0" w:rsidP="007005F0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44"/>
                          <w:szCs w:val="44"/>
                        </w:rPr>
                      </w:pPr>
                      <w:r w:rsidRPr="007005F0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44"/>
                          <w:szCs w:val="44"/>
                        </w:rPr>
                        <w:t xml:space="preserve">Program for </w:t>
                      </w:r>
                      <w:r w:rsidRPr="007005F0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44"/>
                          <w:szCs w:val="44"/>
                        </w:rPr>
                        <w:t>havn navn</w:t>
                      </w:r>
                      <w:r w:rsidRPr="007005F0">
                        <w:rPr>
                          <w:rFonts w:ascii="Verdana" w:hAnsi="Verdana" w:cs="Verdana"/>
                          <w:color w:val="FF000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825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14"/>
                        <w:gridCol w:w="7144"/>
                      </w:tblGrid>
                      <w:tr w:rsidR="007005F0" w14:paraId="2FB58189" w14:textId="77777777" w:rsidTr="007005F0">
                        <w:tc>
                          <w:tcPr>
                            <w:tcW w:w="1114" w:type="dxa"/>
                          </w:tcPr>
                          <w:p w14:paraId="2204854E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227ABEDB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Ankomst og velkomst</w:t>
                            </w:r>
                          </w:p>
                          <w:p w14:paraId="59F88FE7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  <w:r w:rsidRPr="007005F0">
                              <w:rPr>
                                <w:rFonts w:ascii="Verdana" w:hAnsi="Verdana" w:cs="Verdana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byder velkommen og åbner dagen. 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br/>
                              <w:t>Vi serverer en kop kaffe/the og rundstykker – der er juice og saftevand til børnene.</w:t>
                            </w:r>
                          </w:p>
                        </w:tc>
                      </w:tr>
                      <w:tr w:rsidR="007005F0" w14:paraId="00A51F09" w14:textId="77777777" w:rsidTr="007005F0">
                        <w:tc>
                          <w:tcPr>
                            <w:tcW w:w="1114" w:type="dxa"/>
                          </w:tcPr>
                          <w:p w14:paraId="61373ED5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b/>
                                <w:sz w:val="26"/>
                                <w:szCs w:val="2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1F7257F5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Aktivitet </w:t>
                            </w: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</w:tc>
                      </w:tr>
                      <w:tr w:rsidR="007005F0" w14:paraId="5718F228" w14:textId="77777777" w:rsidTr="007005F0">
                        <w:tc>
                          <w:tcPr>
                            <w:tcW w:w="1114" w:type="dxa"/>
                          </w:tcPr>
                          <w:p w14:paraId="59A44541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0E01B62B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Koncert med </w:t>
                            </w: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  <w:p w14:paraId="72B64F9B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Lorem</w:t>
                            </w:r>
                            <w:proofErr w:type="spellEnd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ipsum</w:t>
                            </w:r>
                            <w:proofErr w:type="spellEnd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</w:tc>
                      </w:tr>
                      <w:tr w:rsidR="007005F0" w14:paraId="1B5E64BB" w14:textId="77777777" w:rsidTr="007005F0">
                        <w:tc>
                          <w:tcPr>
                            <w:tcW w:w="1114" w:type="dxa"/>
                          </w:tcPr>
                          <w:p w14:paraId="730EC451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188E44D3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Vi gør klar til at komme på vandet igen</w:t>
                            </w:r>
                          </w:p>
                          <w:p w14:paraId="24F30D9F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7005F0" w14:paraId="15A7B78B" w14:textId="77777777" w:rsidTr="007005F0">
                        <w:tc>
                          <w:tcPr>
                            <w:tcW w:w="1114" w:type="dxa"/>
                          </w:tcPr>
                          <w:p w14:paraId="0F4B16DB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4EB87685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Aktivitet </w:t>
                            </w: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</w:tc>
                      </w:tr>
                      <w:tr w:rsidR="007005F0" w14:paraId="0C63696D" w14:textId="77777777" w:rsidTr="007005F0">
                        <w:tc>
                          <w:tcPr>
                            <w:tcW w:w="1114" w:type="dxa"/>
                          </w:tcPr>
                          <w:p w14:paraId="5E390033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4BC980EA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3DC8E5FC" w14:textId="77777777" w:rsidTr="007005F0">
                        <w:tc>
                          <w:tcPr>
                            <w:tcW w:w="1114" w:type="dxa"/>
                          </w:tcPr>
                          <w:p w14:paraId="5CD03AF6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B72CA55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748B8480" w14:textId="77777777" w:rsidTr="007005F0">
                        <w:tc>
                          <w:tcPr>
                            <w:tcW w:w="1114" w:type="dxa"/>
                          </w:tcPr>
                          <w:p w14:paraId="5F2BDCD8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0C444AE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23E00B79" w14:textId="77777777" w:rsidTr="007005F0">
                        <w:tc>
                          <w:tcPr>
                            <w:tcW w:w="1114" w:type="dxa"/>
                          </w:tcPr>
                          <w:p w14:paraId="276712AB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84400D0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60D02F09" w14:textId="77777777" w:rsidTr="007005F0">
                        <w:tc>
                          <w:tcPr>
                            <w:tcW w:w="1114" w:type="dxa"/>
                          </w:tcPr>
                          <w:p w14:paraId="6524E79D" w14:textId="77777777" w:rsidR="007005F0" w:rsidRPr="007005F0" w:rsidRDefault="007005F0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53D656E3" w14:textId="38E2ECFF" w:rsidR="007005F0" w:rsidRPr="007005F0" w:rsidRDefault="007005F0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Vi lander for i dag – og vi håber du er blevet mere</w:t>
                            </w:r>
                            <w:r w:rsidR="00D54B5A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”Vild med Vand”</w:t>
                            </w:r>
                          </w:p>
                        </w:tc>
                      </w:tr>
                      <w:tr w:rsidR="007005F0" w14:paraId="052B0BD2" w14:textId="77777777" w:rsidTr="007005F0">
                        <w:tc>
                          <w:tcPr>
                            <w:tcW w:w="1114" w:type="dxa"/>
                          </w:tcPr>
                          <w:p w14:paraId="2DA94DAE" w14:textId="77777777" w:rsidR="007005F0" w:rsidRPr="007005F0" w:rsidRDefault="007005F0" w:rsidP="00600262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5315C4C8" w14:textId="77777777" w:rsidR="007005F0" w:rsidRPr="007005F0" w:rsidRDefault="007005F0" w:rsidP="00600262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F711EA0" w14:textId="77777777" w:rsidR="007005F0" w:rsidRDefault="007005F0" w:rsidP="007005F0">
                      <w:pPr>
                        <w:rPr>
                          <w:b/>
                          <w:spacing w:val="8"/>
                        </w:rPr>
                      </w:pPr>
                    </w:p>
                    <w:p w14:paraId="11B0C7D4" w14:textId="77777777" w:rsidR="007005F0" w:rsidRPr="007005F0" w:rsidRDefault="007005F0" w:rsidP="00D54B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</w:pPr>
                      <w:r w:rsidRPr="007005F0"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  <w:t xml:space="preserve">Læs mere på </w:t>
                      </w:r>
                    </w:p>
                    <w:p w14:paraId="45EED27A" w14:textId="77777777" w:rsidR="007005F0" w:rsidRPr="007005F0" w:rsidRDefault="007005F0" w:rsidP="00D54B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44"/>
                          <w:szCs w:val="44"/>
                          <w:lang w:eastAsia="ja-JP"/>
                        </w:rPr>
                      </w:pPr>
                      <w:r w:rsidRPr="007005F0"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  <w:t>vildmedvand.dk/</w:t>
                      </w:r>
                      <w:proofErr w:type="spellStart"/>
                      <w:r w:rsidRPr="007005F0">
                        <w:rPr>
                          <w:rFonts w:cs="DroidSerif"/>
                          <w:b/>
                          <w:color w:val="FF0000"/>
                          <w:sz w:val="44"/>
                          <w:szCs w:val="44"/>
                          <w:lang w:eastAsia="ja-JP"/>
                        </w:rPr>
                        <w:t>dinhavnsnavn</w:t>
                      </w:r>
                      <w:proofErr w:type="spellEnd"/>
                    </w:p>
                    <w:p w14:paraId="760D7094" w14:textId="77777777" w:rsidR="007005F0" w:rsidRPr="0039734C" w:rsidRDefault="007005F0" w:rsidP="007005F0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089" w:rsidSect="007C49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8D0CE" w14:textId="77777777" w:rsidR="001B34BF" w:rsidRDefault="001B34BF" w:rsidP="00CB35D2">
      <w:r>
        <w:separator/>
      </w:r>
    </w:p>
  </w:endnote>
  <w:endnote w:type="continuationSeparator" w:id="0">
    <w:p w14:paraId="4F6A79A9" w14:textId="77777777" w:rsidR="001B34BF" w:rsidRDefault="001B34BF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-Bold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20206000605000202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42D1B" w14:textId="77777777" w:rsidR="007C4954" w:rsidRDefault="007C495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79F8C" w14:textId="77777777" w:rsidR="007C4954" w:rsidRDefault="007C495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946DE" w14:textId="77777777" w:rsidR="007C4954" w:rsidRDefault="007C495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B6270" w14:textId="77777777" w:rsidR="001B34BF" w:rsidRDefault="001B34BF" w:rsidP="00CB35D2">
      <w:r>
        <w:separator/>
      </w:r>
    </w:p>
  </w:footnote>
  <w:footnote w:type="continuationSeparator" w:id="0">
    <w:p w14:paraId="3914D443" w14:textId="77777777" w:rsidR="001B34BF" w:rsidRDefault="001B34BF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3E9C7" w14:textId="53E7289F" w:rsidR="00240571" w:rsidRDefault="001B34BF">
    <w:pPr>
      <w:pStyle w:val="Sidehoved"/>
    </w:pPr>
    <w:r>
      <w:rPr>
        <w:noProof/>
      </w:rPr>
      <w:pict w14:anchorId="660E2B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754752" o:spid="_x0000_s2051" type="#_x0000_t75" alt="" style="position:absolute;margin-left:0;margin-top:0;width:877pt;height:1240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A9A46" w14:textId="00D1D9C8" w:rsidR="00240571" w:rsidRDefault="001B34BF">
    <w:pPr>
      <w:pStyle w:val="Sidehoved"/>
    </w:pPr>
    <w:r>
      <w:rPr>
        <w:noProof/>
      </w:rPr>
      <w:pict w14:anchorId="0D9C8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754753" o:spid="_x0000_s2050" type="#_x0000_t75" alt="" style="position:absolute;margin-left:0;margin-top:0;width:877pt;height:1240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CF1" w14:textId="5333DE87" w:rsidR="00240571" w:rsidRDefault="001B34BF">
    <w:pPr>
      <w:pStyle w:val="Sidehoved"/>
    </w:pPr>
    <w:r>
      <w:rPr>
        <w:noProof/>
      </w:rPr>
      <w:pict w14:anchorId="07ECB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754751" o:spid="_x0000_s2049" type="#_x0000_t75" alt="" style="position:absolute;margin-left:0;margin-top:0;width:877pt;height:1240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89"/>
    <w:rsid w:val="00031F42"/>
    <w:rsid w:val="00056BB8"/>
    <w:rsid w:val="00091A0C"/>
    <w:rsid w:val="00132089"/>
    <w:rsid w:val="001B34BF"/>
    <w:rsid w:val="001E6596"/>
    <w:rsid w:val="002016A5"/>
    <w:rsid w:val="00240571"/>
    <w:rsid w:val="002555D0"/>
    <w:rsid w:val="00260798"/>
    <w:rsid w:val="0029103F"/>
    <w:rsid w:val="002B0F56"/>
    <w:rsid w:val="002E267C"/>
    <w:rsid w:val="0039734C"/>
    <w:rsid w:val="003A4806"/>
    <w:rsid w:val="00423E98"/>
    <w:rsid w:val="00432DBE"/>
    <w:rsid w:val="0051176A"/>
    <w:rsid w:val="00523426"/>
    <w:rsid w:val="00553EB3"/>
    <w:rsid w:val="00622D27"/>
    <w:rsid w:val="006A7F60"/>
    <w:rsid w:val="006B4AD3"/>
    <w:rsid w:val="007005F0"/>
    <w:rsid w:val="00706580"/>
    <w:rsid w:val="007274DC"/>
    <w:rsid w:val="007545B6"/>
    <w:rsid w:val="00784D5E"/>
    <w:rsid w:val="007B05AC"/>
    <w:rsid w:val="007C4954"/>
    <w:rsid w:val="00855A7B"/>
    <w:rsid w:val="00872380"/>
    <w:rsid w:val="00877C4B"/>
    <w:rsid w:val="008B3BF1"/>
    <w:rsid w:val="00932689"/>
    <w:rsid w:val="0093552A"/>
    <w:rsid w:val="00996D01"/>
    <w:rsid w:val="009B44AB"/>
    <w:rsid w:val="009E6C2B"/>
    <w:rsid w:val="009F0102"/>
    <w:rsid w:val="00A67799"/>
    <w:rsid w:val="00AE0E4B"/>
    <w:rsid w:val="00AE3AF7"/>
    <w:rsid w:val="00B30C68"/>
    <w:rsid w:val="00B82DDB"/>
    <w:rsid w:val="00BA3AC9"/>
    <w:rsid w:val="00BE60CA"/>
    <w:rsid w:val="00BE745A"/>
    <w:rsid w:val="00C1098E"/>
    <w:rsid w:val="00C53024"/>
    <w:rsid w:val="00CB35D2"/>
    <w:rsid w:val="00CD173E"/>
    <w:rsid w:val="00D54B5A"/>
    <w:rsid w:val="00DA007A"/>
    <w:rsid w:val="00DF1339"/>
    <w:rsid w:val="00DF39A5"/>
    <w:rsid w:val="00E61205"/>
    <w:rsid w:val="00E63812"/>
    <w:rsid w:val="00E65BA3"/>
    <w:rsid w:val="00E6685F"/>
    <w:rsid w:val="00E84845"/>
    <w:rsid w:val="00E912F7"/>
    <w:rsid w:val="00F01788"/>
    <w:rsid w:val="00F1323A"/>
    <w:rsid w:val="00F607B2"/>
    <w:rsid w:val="00FB7C00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E61205"/>
    <w:pPr>
      <w:spacing w:after="0"/>
    </w:pPr>
    <w:rPr>
      <w:rFonts w:ascii="Minion Pro" w:hAnsi="Minion Pro"/>
      <w:color w:val="auto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9231E8-59F7-8843-98D9-9347758B1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Minna Bøgh-Andersen</cp:lastModifiedBy>
  <cp:revision>2</cp:revision>
  <cp:lastPrinted>2016-03-06T15:46:00Z</cp:lastPrinted>
  <dcterms:created xsi:type="dcterms:W3CDTF">2019-05-09T05:34:00Z</dcterms:created>
  <dcterms:modified xsi:type="dcterms:W3CDTF">2019-05-09T05:34:00Z</dcterms:modified>
</cp:coreProperties>
</file>