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652F8" w14:textId="27BA5CAB" w:rsidR="00132089" w:rsidRDefault="00132089" w:rsidP="00E65BA3">
      <w:bookmarkStart w:id="0" w:name="_GoBack"/>
      <w:bookmarkEnd w:id="0"/>
    </w:p>
    <w:p w14:paraId="1A50E049" w14:textId="3FBA8E8C" w:rsidR="00132089" w:rsidRDefault="001C4FA2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F915D8E" wp14:editId="2CBBF128">
                <wp:simplePos x="0" y="0"/>
                <wp:positionH relativeFrom="page">
                  <wp:posOffset>1898650</wp:posOffset>
                </wp:positionH>
                <wp:positionV relativeFrom="page">
                  <wp:posOffset>2162810</wp:posOffset>
                </wp:positionV>
                <wp:extent cx="3747600" cy="5374800"/>
                <wp:effectExtent l="0" t="0" r="12065" b="10160"/>
                <wp:wrapSquare wrapText="bothSides"/>
                <wp:docPr id="2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7600" cy="53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CB352" w14:textId="77777777" w:rsidR="001C4FA2" w:rsidRPr="00AD150D" w:rsidRDefault="001C4FA2" w:rsidP="001C4FA2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  <w:t xml:space="preserve">Program for </w:t>
                            </w: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havn navn</w:t>
                            </w:r>
                            <w:r w:rsidRPr="00AD150D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4825"/>
                            </w:tblGrid>
                            <w:tr w:rsidR="001C4FA2" w14:paraId="0498F28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28804D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72F7557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Ankomst og velkomst</w:t>
                                  </w:r>
                                </w:p>
                                <w:p w14:paraId="02B56965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  <w:r w:rsidRPr="00AD150D">
                                    <w:rPr>
                                      <w:rFonts w:ascii="Verdana" w:hAnsi="Verdana" w:cs="Verdan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byder velkommen og åbner dagen.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</w:p>
                              </w:tc>
                            </w:tr>
                            <w:tr w:rsidR="001C4FA2" w14:paraId="01FED07C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7A9DE12A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15D40635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1C4FA2" w14:paraId="41A0D1A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2790E57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7CC0A7FA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Koncert med 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  <w:p w14:paraId="05F9222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Lorem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ipsum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1C4FA2" w14:paraId="177E39B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198653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E70A003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Vi gør klar til at komme på vandet igen</w:t>
                                  </w:r>
                                </w:p>
                                <w:p w14:paraId="21B77E8A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F4991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1C4FA2" w14:paraId="6E4DB2B7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079FE0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313EBE6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1C4FA2" w14:paraId="35002BB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35CE005B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3AF06FDC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1F586E45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29A727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A26D8CF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2A8DDDA8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E8B0437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62D7FD4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3D7E581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F7D3041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0B0E643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1B065FF0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3306CD64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702370B" w14:textId="77777777" w:rsidR="001C4FA2" w:rsidRPr="00AD150D" w:rsidRDefault="001C4FA2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Vi lander for i dag – og vi håber du er blevet </w:t>
                                  </w:r>
                                  <w:r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mere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”Vild med Vand”</w:t>
                                  </w:r>
                                </w:p>
                              </w:tc>
                            </w:tr>
                            <w:tr w:rsidR="001C4FA2" w14:paraId="13A258FD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E9B43D7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05867E27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3CABF0" w14:textId="77777777" w:rsidR="001C4FA2" w:rsidRDefault="001C4FA2" w:rsidP="001C4FA2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709D01B5" w14:textId="77777777" w:rsidR="001C4FA2" w:rsidRDefault="001C4FA2" w:rsidP="001C4F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52576FB1" w14:textId="77777777" w:rsidR="001C4FA2" w:rsidRPr="00FD63F9" w:rsidRDefault="001C4FA2" w:rsidP="001C4F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dinhavn</w:t>
                            </w:r>
                            <w:r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s</w:t>
                            </w:r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navn</w:t>
                            </w:r>
                            <w:proofErr w:type="spellEnd"/>
                          </w:p>
                          <w:p w14:paraId="7F64CBB6" w14:textId="77777777" w:rsidR="001C4FA2" w:rsidRPr="0039734C" w:rsidRDefault="001C4FA2" w:rsidP="001C4FA2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15D8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49.5pt;margin-top:170.3pt;width:295.1pt;height:423.2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" filled="f" stroked="f">
                <o:lock v:ext="edit" aspectratio="t"/>
                <v:textbox inset="0,0,0,0">
                  <w:txbxContent>
                    <w:p w14:paraId="0D4CB352" w14:textId="77777777" w:rsidR="001C4FA2" w:rsidRPr="00AD150D" w:rsidRDefault="001C4FA2" w:rsidP="001C4FA2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32"/>
                          <w:szCs w:val="32"/>
                        </w:rPr>
                      </w:pP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32"/>
                          <w:szCs w:val="32"/>
                        </w:rPr>
                        <w:t xml:space="preserve">Program for </w:t>
                      </w: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32"/>
                          <w:szCs w:val="32"/>
                        </w:rPr>
                        <w:t>havn navn</w:t>
                      </w:r>
                      <w:r w:rsidRPr="00AD150D">
                        <w:rPr>
                          <w:rFonts w:ascii="Verdana" w:hAnsi="Verdana" w:cs="Verdana"/>
                          <w:color w:val="FF0000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0" w:type="auto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4825"/>
                      </w:tblGrid>
                      <w:tr w:rsidR="001C4FA2" w14:paraId="0498F28E" w14:textId="77777777" w:rsidTr="00600262">
                        <w:tc>
                          <w:tcPr>
                            <w:tcW w:w="1070" w:type="dxa"/>
                          </w:tcPr>
                          <w:p w14:paraId="528804DD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72F7557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Ankomst og velkomst</w:t>
                            </w:r>
                          </w:p>
                          <w:p w14:paraId="02B56965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  <w:r w:rsidRPr="00AD150D">
                              <w:rPr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byder velkommen og åbner dagen.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br/>
                              <w:t>Vi serverer en kop kaffe/the og rundstykker – der er juice og saftevand til børnene.</w:t>
                            </w:r>
                          </w:p>
                        </w:tc>
                      </w:tr>
                      <w:tr w:rsidR="001C4FA2" w14:paraId="01FED07C" w14:textId="77777777" w:rsidTr="00600262">
                        <w:tc>
                          <w:tcPr>
                            <w:tcW w:w="1070" w:type="dxa"/>
                          </w:tcPr>
                          <w:p w14:paraId="7A9DE12A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15D40635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1C4FA2" w14:paraId="41A0D1AB" w14:textId="77777777" w:rsidTr="00600262">
                        <w:tc>
                          <w:tcPr>
                            <w:tcW w:w="1070" w:type="dxa"/>
                          </w:tcPr>
                          <w:p w14:paraId="2790E57D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7CC0A7FA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Koncert med 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05F9222D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c>
                      </w:tr>
                      <w:tr w:rsidR="001C4FA2" w14:paraId="177E39BE" w14:textId="77777777" w:rsidTr="00600262">
                        <w:tc>
                          <w:tcPr>
                            <w:tcW w:w="1070" w:type="dxa"/>
                          </w:tcPr>
                          <w:p w14:paraId="5198653C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5E70A003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Vi gør klar til at komme på vandet igen</w:t>
                            </w:r>
                          </w:p>
                          <w:p w14:paraId="21B77E8A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6F4991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1C4FA2" w14:paraId="6E4DB2B7" w14:textId="77777777" w:rsidTr="00600262">
                        <w:tc>
                          <w:tcPr>
                            <w:tcW w:w="1070" w:type="dxa"/>
                          </w:tcPr>
                          <w:p w14:paraId="6079FE0C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313EBE6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1C4FA2" w14:paraId="35002BBB" w14:textId="77777777" w:rsidTr="00600262">
                        <w:tc>
                          <w:tcPr>
                            <w:tcW w:w="1070" w:type="dxa"/>
                          </w:tcPr>
                          <w:p w14:paraId="35CE005B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3AF06FDC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1F586E45" w14:textId="77777777" w:rsidTr="00600262">
                        <w:tc>
                          <w:tcPr>
                            <w:tcW w:w="1070" w:type="dxa"/>
                          </w:tcPr>
                          <w:p w14:paraId="629A727C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A26D8CF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2A8DDDA8" w14:textId="77777777" w:rsidTr="00600262">
                        <w:tc>
                          <w:tcPr>
                            <w:tcW w:w="1070" w:type="dxa"/>
                          </w:tcPr>
                          <w:p w14:paraId="1E8B0437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62D7FD4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3D7E581B" w14:textId="77777777" w:rsidTr="00600262">
                        <w:tc>
                          <w:tcPr>
                            <w:tcW w:w="1070" w:type="dxa"/>
                          </w:tcPr>
                          <w:p w14:paraId="1F7D3041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20B0E643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1B065FF0" w14:textId="77777777" w:rsidTr="00600262">
                        <w:tc>
                          <w:tcPr>
                            <w:tcW w:w="1070" w:type="dxa"/>
                          </w:tcPr>
                          <w:p w14:paraId="3306CD64" w14:textId="77777777" w:rsidR="001C4FA2" w:rsidRPr="00AD150D" w:rsidRDefault="001C4FA2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2702370B" w14:textId="77777777" w:rsidR="001C4FA2" w:rsidRPr="00AD150D" w:rsidRDefault="001C4FA2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Vi lander for i dag – og vi håber du er blevet </w:t>
                            </w:r>
                            <w:r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mere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br/>
                              <w:t>”Vild med Vand”</w:t>
                            </w:r>
                          </w:p>
                        </w:tc>
                      </w:tr>
                      <w:tr w:rsidR="001C4FA2" w14:paraId="13A258FD" w14:textId="77777777" w:rsidTr="00600262">
                        <w:tc>
                          <w:tcPr>
                            <w:tcW w:w="1070" w:type="dxa"/>
                          </w:tcPr>
                          <w:p w14:paraId="5E9B43D7" w14:textId="77777777" w:rsidR="001C4FA2" w:rsidRPr="00AD150D" w:rsidRDefault="001C4FA2" w:rsidP="00600262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05867E27" w14:textId="77777777" w:rsidR="001C4FA2" w:rsidRPr="00AD150D" w:rsidRDefault="001C4FA2" w:rsidP="00600262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63CABF0" w14:textId="77777777" w:rsidR="001C4FA2" w:rsidRDefault="001C4FA2" w:rsidP="001C4FA2">
                      <w:pPr>
                        <w:rPr>
                          <w:b/>
                          <w:spacing w:val="8"/>
                        </w:rPr>
                      </w:pPr>
                    </w:p>
                    <w:p w14:paraId="709D01B5" w14:textId="77777777" w:rsidR="001C4FA2" w:rsidRDefault="001C4FA2" w:rsidP="001C4F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 xml:space="preserve">Læs mere på </w:t>
                      </w:r>
                    </w:p>
                    <w:p w14:paraId="52576FB1" w14:textId="77777777" w:rsidR="001C4FA2" w:rsidRPr="00FD63F9" w:rsidRDefault="001C4FA2" w:rsidP="001C4F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>vildmedvand.dk/</w:t>
                      </w:r>
                      <w:proofErr w:type="spellStart"/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dinhavn</w:t>
                      </w:r>
                      <w:r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s</w:t>
                      </w:r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navn</w:t>
                      </w:r>
                      <w:proofErr w:type="spellEnd"/>
                    </w:p>
                    <w:p w14:paraId="7F64CBB6" w14:textId="77777777" w:rsidR="001C4FA2" w:rsidRPr="0039734C" w:rsidRDefault="001C4FA2" w:rsidP="001C4FA2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81CC1" w14:textId="77777777" w:rsidR="00F430D3" w:rsidRDefault="00F430D3" w:rsidP="00CB35D2">
      <w:r>
        <w:separator/>
      </w:r>
    </w:p>
  </w:endnote>
  <w:endnote w:type="continuationSeparator" w:id="0">
    <w:p w14:paraId="284C71E7" w14:textId="77777777" w:rsidR="00F430D3" w:rsidRDefault="00F430D3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-Bold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20206000605000202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077D3" w14:textId="77777777"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C2235" w14:textId="77777777"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9F2A2" w14:textId="77777777"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A6B54" w14:textId="77777777" w:rsidR="00F430D3" w:rsidRDefault="00F430D3" w:rsidP="00CB35D2">
      <w:r>
        <w:separator/>
      </w:r>
    </w:p>
  </w:footnote>
  <w:footnote w:type="continuationSeparator" w:id="0">
    <w:p w14:paraId="3A3C06B3" w14:textId="77777777" w:rsidR="00F430D3" w:rsidRDefault="00F430D3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3E9C7" w14:textId="68BD243F" w:rsidR="00240571" w:rsidRDefault="00F430D3">
    <w:pPr>
      <w:pStyle w:val="Sidehoved"/>
    </w:pPr>
    <w:r>
      <w:rPr>
        <w:noProof/>
      </w:rPr>
      <w:pict w14:anchorId="3B247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834138" o:spid="_x0000_s2051" type="#_x0000_t75" alt="/Users/minnabogh-andersen/Documents/Dansk Sejlunion/Vild med vand/Program/Layout 2018/VMV_program_A4_2019.jpg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2019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A9A46" w14:textId="51DCB6CE" w:rsidR="00240571" w:rsidRDefault="00F430D3">
    <w:pPr>
      <w:pStyle w:val="Sidehoved"/>
    </w:pPr>
    <w:r>
      <w:rPr>
        <w:noProof/>
      </w:rPr>
      <w:pict w14:anchorId="1B5DC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834139" o:spid="_x0000_s2050" type="#_x0000_t75" alt="/Users/minnabogh-andersen/Documents/Dansk Sejlunion/Vild med vand/Program/Layout 2018/VMV_program_A4_2019.jpg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2019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CF1" w14:textId="4080B145" w:rsidR="00240571" w:rsidRDefault="00F430D3">
    <w:pPr>
      <w:pStyle w:val="Sidehoved"/>
    </w:pPr>
    <w:r>
      <w:rPr>
        <w:noProof/>
      </w:rPr>
      <w:pict w14:anchorId="241D84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834137" o:spid="_x0000_s2049" type="#_x0000_t75" alt="/Users/minnabogh-andersen/Documents/Dansk Sejlunion/Vild med vand/Program/Layout 2018/VMV_program_A4_2019.jpg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201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89"/>
    <w:rsid w:val="00030A2B"/>
    <w:rsid w:val="00056BB8"/>
    <w:rsid w:val="00056E40"/>
    <w:rsid w:val="00091A0C"/>
    <w:rsid w:val="000B2023"/>
    <w:rsid w:val="00132089"/>
    <w:rsid w:val="001C4FA2"/>
    <w:rsid w:val="001E6596"/>
    <w:rsid w:val="002016A5"/>
    <w:rsid w:val="00240571"/>
    <w:rsid w:val="002555D0"/>
    <w:rsid w:val="00260798"/>
    <w:rsid w:val="0029103F"/>
    <w:rsid w:val="002B0F56"/>
    <w:rsid w:val="00306B5A"/>
    <w:rsid w:val="0039734C"/>
    <w:rsid w:val="003A4806"/>
    <w:rsid w:val="003F29AA"/>
    <w:rsid w:val="00423E98"/>
    <w:rsid w:val="00432DBE"/>
    <w:rsid w:val="00434D4D"/>
    <w:rsid w:val="0051176A"/>
    <w:rsid w:val="00553EB3"/>
    <w:rsid w:val="005B1A79"/>
    <w:rsid w:val="00604ADB"/>
    <w:rsid w:val="00622D27"/>
    <w:rsid w:val="00675276"/>
    <w:rsid w:val="006752B5"/>
    <w:rsid w:val="006A7F60"/>
    <w:rsid w:val="006B4AD3"/>
    <w:rsid w:val="00706580"/>
    <w:rsid w:val="007545B6"/>
    <w:rsid w:val="00784D5E"/>
    <w:rsid w:val="00796CDA"/>
    <w:rsid w:val="007B05AC"/>
    <w:rsid w:val="00812337"/>
    <w:rsid w:val="00855A7B"/>
    <w:rsid w:val="00872380"/>
    <w:rsid w:val="00884F8C"/>
    <w:rsid w:val="008B183C"/>
    <w:rsid w:val="008B3BF1"/>
    <w:rsid w:val="0093552A"/>
    <w:rsid w:val="00956E6B"/>
    <w:rsid w:val="00974AA9"/>
    <w:rsid w:val="00996D01"/>
    <w:rsid w:val="009B44AB"/>
    <w:rsid w:val="009F0102"/>
    <w:rsid w:val="00A67799"/>
    <w:rsid w:val="00AC55CB"/>
    <w:rsid w:val="00AD150D"/>
    <w:rsid w:val="00AD2C5F"/>
    <w:rsid w:val="00AE0E4B"/>
    <w:rsid w:val="00B30C68"/>
    <w:rsid w:val="00B52AC5"/>
    <w:rsid w:val="00B82DDB"/>
    <w:rsid w:val="00BB4743"/>
    <w:rsid w:val="00BE745A"/>
    <w:rsid w:val="00C1098E"/>
    <w:rsid w:val="00C53024"/>
    <w:rsid w:val="00CB35D2"/>
    <w:rsid w:val="00CD173E"/>
    <w:rsid w:val="00D3794B"/>
    <w:rsid w:val="00D57668"/>
    <w:rsid w:val="00DA007A"/>
    <w:rsid w:val="00DF39A5"/>
    <w:rsid w:val="00E551B0"/>
    <w:rsid w:val="00E63812"/>
    <w:rsid w:val="00E65BA3"/>
    <w:rsid w:val="00E84845"/>
    <w:rsid w:val="00E912F7"/>
    <w:rsid w:val="00EA7A34"/>
    <w:rsid w:val="00EE3543"/>
    <w:rsid w:val="00F01788"/>
    <w:rsid w:val="00F430D3"/>
    <w:rsid w:val="00FD63F9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D3794B"/>
    <w:pPr>
      <w:spacing w:after="0"/>
    </w:pPr>
    <w:rPr>
      <w:rFonts w:ascii="Minion Pro" w:hAnsi="Minion Pro"/>
      <w:color w:val="auto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kreativ zone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Minna Bøgh-Andersen</cp:lastModifiedBy>
  <cp:revision>2</cp:revision>
  <cp:lastPrinted>2017-04-06T15:03:00Z</cp:lastPrinted>
  <dcterms:created xsi:type="dcterms:W3CDTF">2019-05-09T05:35:00Z</dcterms:created>
  <dcterms:modified xsi:type="dcterms:W3CDTF">2019-05-09T05:35:00Z</dcterms:modified>
</cp:coreProperties>
</file>