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89" w:rsidRDefault="00132089" w:rsidP="00E65BA3"/>
    <w:p w:rsidR="00132089" w:rsidRDefault="002B2932" w:rsidP="00E65BA3">
      <w:r w:rsidRPr="002B2932"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felt 1" o:spid="_x0000_s1026" type="#_x0000_t202" style="position:absolute;margin-left:-21.85pt;margin-top:552.85pt;width:530.1pt;height:85.3pt;z-index:251659264;visibility:visible;mso-wrap-distance-left:0;mso-wrap-distance-righ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" filled="f" stroked="f">
            <v:textbox inset="0,0,0,0">
              <w:txbxContent>
                <w:p w:rsidR="007249C2" w:rsidRPr="00A002D9" w:rsidRDefault="007249C2" w:rsidP="007249C2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bookmarkStart w:id="0" w:name="_GoBack"/>
                  <w:r w:rsidRPr="00A002D9">
                    <w:rPr>
                      <w:b/>
                      <w:color w:val="FFFFFF" w:themeColor="background1"/>
                      <w:sz w:val="52"/>
                      <w:szCs w:val="52"/>
                    </w:rPr>
                    <w:t>Læs mere på</w:t>
                  </w:r>
                </w:p>
                <w:p w:rsidR="002016A5" w:rsidRPr="00A002D9" w:rsidRDefault="007249C2" w:rsidP="00CD173E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proofErr w:type="spellStart"/>
                  <w:r w:rsidRPr="00A002D9">
                    <w:rPr>
                      <w:b/>
                      <w:color w:val="FFFFFF" w:themeColor="background1"/>
                      <w:sz w:val="52"/>
                      <w:szCs w:val="52"/>
                    </w:rPr>
                    <w:t>vildmedvand.dk/</w:t>
                  </w:r>
                  <w:r w:rsidRPr="00A002D9">
                    <w:rPr>
                      <w:b/>
                      <w:color w:val="FF0000"/>
                      <w:sz w:val="52"/>
                      <w:szCs w:val="52"/>
                    </w:rPr>
                    <w:t>dinhavnnavn</w:t>
                  </w:r>
                  <w:proofErr w:type="spellEnd"/>
                </w:p>
              </w:txbxContent>
            </v:textbox>
            <w10:wrap type="square"/>
          </v:shape>
        </w:pict>
      </w:r>
    </w:p>
    <w:sectPr w:rsidR="00132089" w:rsidSect="00CD17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9D4" w:rsidRDefault="00C869D4" w:rsidP="00CB35D2">
      <w:r>
        <w:separator/>
      </w:r>
    </w:p>
  </w:endnote>
  <w:endnote w:type="continuationSeparator" w:id="0">
    <w:p w:rsidR="00C869D4" w:rsidRDefault="00C869D4" w:rsidP="00CB35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Minion Pro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40571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40571">
    <w:pPr>
      <w:pStyle w:val="Sidefo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40571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9D4" w:rsidRDefault="00C869D4" w:rsidP="00CB35D2">
      <w:r>
        <w:separator/>
      </w:r>
    </w:p>
  </w:footnote>
  <w:footnote w:type="continuationSeparator" w:id="0">
    <w:p w:rsidR="00C869D4" w:rsidRDefault="00C869D4" w:rsidP="00CB35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B2932">
    <w:pPr>
      <w:pStyle w:val="Sidehoved"/>
    </w:pPr>
    <w:r w:rsidRPr="002B2932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0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ktivitet_baggrund_generel_A4_forsid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B2932">
    <w:pPr>
      <w:pStyle w:val="Sidehoved"/>
    </w:pPr>
    <w:r w:rsidRPr="002B2932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0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ktivitet_baggrund_generel_A4_forsid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B2932">
    <w:pPr>
      <w:pStyle w:val="Sidehoved"/>
    </w:pPr>
    <w:r w:rsidRPr="002B2932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0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ktivitet_baggrund_generel_A4_forside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32089"/>
    <w:rsid w:val="00056BB8"/>
    <w:rsid w:val="00091A0C"/>
    <w:rsid w:val="00132089"/>
    <w:rsid w:val="00181A1D"/>
    <w:rsid w:val="001E6596"/>
    <w:rsid w:val="002016A5"/>
    <w:rsid w:val="00240571"/>
    <w:rsid w:val="002555D0"/>
    <w:rsid w:val="00260798"/>
    <w:rsid w:val="0029103F"/>
    <w:rsid w:val="002B0F56"/>
    <w:rsid w:val="002B2932"/>
    <w:rsid w:val="00332DC1"/>
    <w:rsid w:val="0039734C"/>
    <w:rsid w:val="003A4806"/>
    <w:rsid w:val="00423E98"/>
    <w:rsid w:val="00432DBE"/>
    <w:rsid w:val="004F2F4F"/>
    <w:rsid w:val="0051176A"/>
    <w:rsid w:val="00553EB3"/>
    <w:rsid w:val="00555F89"/>
    <w:rsid w:val="00587BC7"/>
    <w:rsid w:val="00604ADB"/>
    <w:rsid w:val="00622D27"/>
    <w:rsid w:val="006A7F60"/>
    <w:rsid w:val="006B4AD3"/>
    <w:rsid w:val="00706580"/>
    <w:rsid w:val="007249C2"/>
    <w:rsid w:val="007545B6"/>
    <w:rsid w:val="00784D5E"/>
    <w:rsid w:val="007B05AC"/>
    <w:rsid w:val="007C3B6F"/>
    <w:rsid w:val="00855A7B"/>
    <w:rsid w:val="00872380"/>
    <w:rsid w:val="008B3BF1"/>
    <w:rsid w:val="0093552A"/>
    <w:rsid w:val="009374FA"/>
    <w:rsid w:val="00974AA9"/>
    <w:rsid w:val="00996D01"/>
    <w:rsid w:val="009B44AB"/>
    <w:rsid w:val="009F0102"/>
    <w:rsid w:val="00A002D9"/>
    <w:rsid w:val="00A67799"/>
    <w:rsid w:val="00AE0E4B"/>
    <w:rsid w:val="00B30C68"/>
    <w:rsid w:val="00B82DDB"/>
    <w:rsid w:val="00BE745A"/>
    <w:rsid w:val="00C1098E"/>
    <w:rsid w:val="00C53024"/>
    <w:rsid w:val="00C869D4"/>
    <w:rsid w:val="00CB35D2"/>
    <w:rsid w:val="00CD173E"/>
    <w:rsid w:val="00DA007A"/>
    <w:rsid w:val="00DF39A5"/>
    <w:rsid w:val="00E63812"/>
    <w:rsid w:val="00E65BA3"/>
    <w:rsid w:val="00E84845"/>
    <w:rsid w:val="00E912F7"/>
    <w:rsid w:val="00F01788"/>
    <w:rsid w:val="00FD712C"/>
    <w:rsid w:val="00FF4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Henrik%20Tang%20Kristensen\&#197;bent%20hus%20koncept\Skabelon%20k&#248;lb&#229;d%20og%20jolle%20h&#248;jformat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Skabelon kølbåd og jolle højformat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TBL</cp:lastModifiedBy>
  <cp:revision>2</cp:revision>
  <cp:lastPrinted>2016-03-06T15:46:00Z</cp:lastPrinted>
  <dcterms:created xsi:type="dcterms:W3CDTF">2019-02-26T09:34:00Z</dcterms:created>
  <dcterms:modified xsi:type="dcterms:W3CDTF">2019-02-26T09:34:00Z</dcterms:modified>
</cp:coreProperties>
</file>