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089" w:rsidRDefault="00035160" w:rsidP="00E65BA3"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76A72" wp14:editId="3432F502">
                <wp:simplePos x="0" y="0"/>
                <wp:positionH relativeFrom="column">
                  <wp:posOffset>227670</wp:posOffset>
                </wp:positionH>
                <wp:positionV relativeFrom="paragraph">
                  <wp:posOffset>1013017</wp:posOffset>
                </wp:positionV>
                <wp:extent cx="2562446" cy="1020342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446" cy="102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5160" w:rsidRPr="00565D61" w:rsidRDefault="00035160" w:rsidP="0003516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565D61">
                              <w:rPr>
                                <w:u w:val="single"/>
                              </w:rPr>
                              <w:t>For at få et billede ind her skal du:</w:t>
                            </w:r>
                          </w:p>
                          <w:p w:rsidR="00035160" w:rsidRDefault="00035160" w:rsidP="00035160">
                            <w:pPr>
                              <w:jc w:val="center"/>
                            </w:pPr>
                            <w:r>
                              <w:t>Markere og slette den blå boks</w:t>
                            </w:r>
                          </w:p>
                          <w:p w:rsidR="00035160" w:rsidRDefault="00035160" w:rsidP="00035160">
                            <w:pPr>
                              <w:jc w:val="center"/>
                            </w:pPr>
                            <w:r>
                              <w:t>Indsætte et billede og tilpasse til størrelsen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76A72"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17.95pt;margin-top:79.75pt;width:201.75pt;height:80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" filled="f" stroked="f" strokeweight=".5pt">
                <v:textbox>
                  <w:txbxContent>
                    <w:p w:rsidR="00035160" w:rsidRPr="00565D61" w:rsidRDefault="00035160" w:rsidP="00035160">
                      <w:pPr>
                        <w:jc w:val="center"/>
                        <w:rPr>
                          <w:u w:val="single"/>
                        </w:rPr>
                      </w:pPr>
                      <w:r w:rsidRPr="00565D61">
                        <w:rPr>
                          <w:u w:val="single"/>
                        </w:rPr>
                        <w:t>For at få et billede ind her skal du:</w:t>
                      </w:r>
                    </w:p>
                    <w:p w:rsidR="00035160" w:rsidRDefault="00035160" w:rsidP="00035160">
                      <w:pPr>
                        <w:jc w:val="center"/>
                      </w:pPr>
                      <w:r>
                        <w:t>Markere og slette den blå boks</w:t>
                      </w:r>
                    </w:p>
                    <w:p w:rsidR="00035160" w:rsidRDefault="00035160" w:rsidP="00035160">
                      <w:pPr>
                        <w:jc w:val="center"/>
                      </w:pPr>
                      <w:r>
                        <w:t>Indsætte et billede og tilpasse til størrelsen</w:t>
                      </w:r>
                    </w:p>
                  </w:txbxContent>
                </v:textbox>
              </v:shape>
            </w:pict>
          </mc:Fallback>
        </mc:AlternateContent>
      </w:r>
      <w:r w:rsidR="00122A1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6BF24B" wp14:editId="54594518">
                <wp:simplePos x="0" y="0"/>
                <wp:positionH relativeFrom="column">
                  <wp:posOffset>4507865</wp:posOffset>
                </wp:positionH>
                <wp:positionV relativeFrom="paragraph">
                  <wp:posOffset>2526665</wp:posOffset>
                </wp:positionV>
                <wp:extent cx="1395095" cy="1554480"/>
                <wp:effectExtent l="0" t="0" r="0" b="0"/>
                <wp:wrapSquare wrapText="bothSides"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9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A1E" w:rsidRDefault="00122A1E" w:rsidP="00122A1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122A1E" w:rsidRDefault="00122A1E" w:rsidP="00122A1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122A1E" w:rsidRPr="00122A1E" w:rsidRDefault="00122A1E" w:rsidP="00122A1E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Inds</w:t>
                            </w:r>
                            <w:r w:rsidR="005E5EDC">
                              <w:rPr>
                                <w:b/>
                                <w:color w:val="FF0000"/>
                              </w:rPr>
                              <w:t>æt din egen tekst om præmier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BF24B" id="Tekstfelt 11" o:spid="_x0000_s1027" type="#_x0000_t202" style="position:absolute;margin-left:354.95pt;margin-top:198.95pt;width:109.85pt;height:122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" filled="f" stroked="f">
                <v:textbox>
                  <w:txbxContent>
                    <w:p w:rsidR="00122A1E" w:rsidRDefault="00122A1E" w:rsidP="00122A1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122A1E" w:rsidRDefault="00122A1E" w:rsidP="00122A1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:rsidR="00122A1E" w:rsidRPr="00122A1E" w:rsidRDefault="00122A1E" w:rsidP="00122A1E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Inds</w:t>
                      </w:r>
                      <w:r w:rsidR="005E5EDC">
                        <w:rPr>
                          <w:b/>
                          <w:color w:val="FF0000"/>
                        </w:rPr>
                        <w:t>æt din egen tekst om præmier 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51FD"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CE699EB" wp14:editId="748265B2">
                <wp:simplePos x="0" y="0"/>
                <wp:positionH relativeFrom="column">
                  <wp:posOffset>4825365</wp:posOffset>
                </wp:positionH>
                <wp:positionV relativeFrom="paragraph">
                  <wp:posOffset>5418053</wp:posOffset>
                </wp:positionV>
                <wp:extent cx="4641215" cy="393700"/>
                <wp:effectExtent l="0" t="0" r="6985" b="1270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1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25C" w:rsidRPr="00884F6E" w:rsidRDefault="00884F6E" w:rsidP="00884F6E">
                            <w:pPr>
                              <w:pStyle w:val="p1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84F6E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Hilsen fra Vild med Vand </w:t>
                            </w:r>
                            <w:r w:rsidRPr="00884F6E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 Vordingborg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99EB" id="Tekstfelt 3" o:spid="_x0000_s1028" type="#_x0000_t202" style="position:absolute;margin-left:379.95pt;margin-top:426.6pt;width:365.45pt;height:31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" filled="f" stroked="f">
                <v:textbox inset="0,0,0,0">
                  <w:txbxContent>
                    <w:p w:rsidR="002B025C" w:rsidRPr="00884F6E" w:rsidRDefault="00884F6E" w:rsidP="00884F6E">
                      <w:pPr>
                        <w:pStyle w:val="p1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84F6E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Hilsen fra Vild med Vand </w:t>
                      </w:r>
                      <w:r w:rsidRPr="00884F6E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i Vordingborg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4DED"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A64AE" wp14:editId="4F157032">
                <wp:simplePos x="0" y="0"/>
                <wp:positionH relativeFrom="column">
                  <wp:posOffset>-695325</wp:posOffset>
                </wp:positionH>
                <wp:positionV relativeFrom="page">
                  <wp:posOffset>3938529</wp:posOffset>
                </wp:positionV>
                <wp:extent cx="4572000" cy="34163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F6E" w:rsidRPr="005D51FD" w:rsidRDefault="005D51FD" w:rsidP="00884F6E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4"/>
                                <w:lang w:eastAsia="da-DK"/>
                              </w:rPr>
                            </w:pPr>
                            <w:r w:rsidRPr="005D51FD">
                              <w:rPr>
                                <w:b/>
                                <w:bCs/>
                                <w:color w:val="FF0000"/>
                                <w:sz w:val="24"/>
                                <w:lang w:eastAsia="da-DK"/>
                              </w:rPr>
                              <w:t>Overskrift</w:t>
                            </w:r>
                          </w:p>
                          <w:p w:rsidR="00554226" w:rsidRPr="005D51FD" w:rsidRDefault="005D51FD" w:rsidP="00884F6E">
                            <w:pPr>
                              <w:spacing w:after="170"/>
                              <w:rPr>
                                <w:color w:val="FF0000"/>
                                <w:szCs w:val="20"/>
                                <w:lang w:eastAsia="da-DK"/>
                              </w:rPr>
                            </w:pP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>tekst</w:t>
                            </w:r>
                          </w:p>
                          <w:p w:rsidR="005D51FD" w:rsidRPr="005D51FD" w:rsidRDefault="005D51FD" w:rsidP="00884F6E">
                            <w:pPr>
                              <w:spacing w:after="170"/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</w:pPr>
                          </w:p>
                          <w:p w:rsidR="00554226" w:rsidRPr="005D51FD" w:rsidRDefault="005D51FD" w:rsidP="00884F6E">
                            <w:pPr>
                              <w:spacing w:after="170"/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</w:pPr>
                            <w:r w:rsidRPr="005D51FD"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  <w:t>Spørgsmål</w:t>
                            </w:r>
                          </w:p>
                          <w:p w:rsidR="00884F6E" w:rsidRPr="005D51FD" w:rsidRDefault="005D51FD" w:rsidP="00884F6E">
                            <w:pPr>
                              <w:spacing w:after="170"/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</w:pPr>
                            <w:r w:rsidRPr="005D51FD"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  <w:t>Hvad hedder en robåd der har årene siddene fast på bådens side?</w:t>
                            </w: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br/>
                            </w:r>
                            <w:r w:rsidR="00884F6E" w:rsidRPr="00884F6E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>Er det en</w:t>
                            </w:r>
                            <w:r w:rsidR="00884F6E"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884F6E" w:rsidRPr="005D51FD">
                              <w:rPr>
                                <w:color w:val="FF0000"/>
                                <w:szCs w:val="20"/>
                              </w:rPr>
                              <w:t>sculler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</w:rPr>
                              <w:t xml:space="preserve">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  <w:r w:rsidR="00884F6E" w:rsidRPr="005D51FD">
                              <w:rPr>
                                <w:color w:val="FF0000"/>
                                <w:szCs w:val="20"/>
                              </w:rPr>
                              <w:t>, outrigger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</w:rPr>
                              <w:t xml:space="preserve">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  <w:r w:rsidR="00884F6E" w:rsidRPr="005D51FD">
                              <w:rPr>
                                <w:color w:val="FF0000"/>
                                <w:szCs w:val="20"/>
                              </w:rPr>
                              <w:t xml:space="preserve"> eller inrigger</w:t>
                            </w:r>
                            <w:r w:rsidR="000D787F" w:rsidRPr="005D51FD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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  <w:r w:rsidR="00884F6E" w:rsidRPr="005D51FD">
                              <w:rPr>
                                <w:color w:val="FF0000"/>
                                <w:szCs w:val="20"/>
                              </w:rPr>
                              <w:t>.  </w:t>
                            </w:r>
                          </w:p>
                          <w:p w:rsidR="00884F6E" w:rsidRPr="005D51FD" w:rsidRDefault="00884F6E" w:rsidP="00884F6E">
                            <w:pPr>
                              <w:spacing w:after="170"/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</w:pPr>
                            <w:r w:rsidRPr="00884F6E"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  <w:t>Har roklubben en kajak til 3 personer?</w:t>
                            </w:r>
                            <w:r w:rsidRPr="005D51FD"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  <w:br/>
                            </w: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Ja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>eller nej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</w:p>
                          <w:p w:rsidR="00884F6E" w:rsidRPr="00884F6E" w:rsidRDefault="00884F6E" w:rsidP="00884F6E">
                            <w:pPr>
                              <w:spacing w:after="170"/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</w:pPr>
                            <w:r w:rsidRPr="00884F6E"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  <w:t>Hvor mange skal der til at sejle en 4 åres inrigger?</w:t>
                            </w:r>
                            <w:r w:rsidR="005D51FD" w:rsidRPr="005D51FD">
                              <w:rPr>
                                <w:b/>
                                <w:color w:val="FF0000"/>
                                <w:szCs w:val="20"/>
                                <w:lang w:eastAsia="da-DK"/>
                              </w:rPr>
                              <w:br/>
                            </w: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>3 personer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4 personer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  <w:r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5 personer</w:t>
                            </w:r>
                            <w:r w:rsidR="000D787F" w:rsidRPr="005D51FD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0D787F" w:rsidRPr="00884F6E">
                              <w:rPr>
                                <w:rFonts w:ascii="Zapf Dingbats" w:hAnsi="Zapf Dingbats"/>
                                <w:color w:val="FF0000"/>
                                <w:szCs w:val="20"/>
                                <w:lang w:eastAsia="da-DK"/>
                              </w:rPr>
                              <w:t></w:t>
                            </w:r>
                          </w:p>
                          <w:p w:rsidR="00884F6E" w:rsidRPr="00884F6E" w:rsidRDefault="00884F6E" w:rsidP="00884F6E">
                            <w:pPr>
                              <w:spacing w:after="170"/>
                              <w:rPr>
                                <w:color w:val="FF0000"/>
                                <w:szCs w:val="20"/>
                                <w:lang w:eastAsia="da-DK"/>
                              </w:rPr>
                            </w:pPr>
                          </w:p>
                          <w:p w:rsidR="00884F6E" w:rsidRPr="005D51FD" w:rsidRDefault="00884F6E" w:rsidP="00884F6E">
                            <w:pPr>
                              <w:pStyle w:val="p1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84F6E" w:rsidRPr="005D51FD" w:rsidRDefault="00884F6E" w:rsidP="00884F6E">
                            <w:pPr>
                              <w:pStyle w:val="p1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84F6E" w:rsidRPr="00884F6E" w:rsidRDefault="00884F6E" w:rsidP="00884F6E">
                            <w:pPr>
                              <w:spacing w:after="170"/>
                              <w:rPr>
                                <w:color w:val="FF0000"/>
                                <w:sz w:val="15"/>
                                <w:szCs w:val="15"/>
                                <w:lang w:eastAsia="da-DK"/>
                              </w:rPr>
                            </w:pPr>
                          </w:p>
                          <w:p w:rsidR="00884F6E" w:rsidRPr="00884F6E" w:rsidRDefault="00884F6E" w:rsidP="00884F6E">
                            <w:pPr>
                              <w:spacing w:after="170"/>
                              <w:rPr>
                                <w:color w:val="FF0000"/>
                                <w:szCs w:val="20"/>
                                <w:lang w:eastAsia="da-DK"/>
                              </w:rPr>
                            </w:pPr>
                            <w:r w:rsidRPr="00884F6E">
                              <w:rPr>
                                <w:color w:val="FF0000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</w:p>
                          <w:p w:rsidR="00884F6E" w:rsidRPr="005D51FD" w:rsidRDefault="00884F6E" w:rsidP="00884F6E">
                            <w:pPr>
                              <w:pStyle w:val="p3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84F6E" w:rsidRPr="005D51FD" w:rsidRDefault="00884F6E" w:rsidP="00884F6E">
                            <w:pPr>
                              <w:pStyle w:val="p4"/>
                              <w:rPr>
                                <w:color w:val="FF0000"/>
                              </w:rPr>
                            </w:pPr>
                            <w:r w:rsidRPr="005D51FD">
                              <w:rPr>
                                <w:color w:val="FF0000"/>
                              </w:rPr>
                              <w:t xml:space="preserve">Hvad hedder en robåd der har årene siddende </w:t>
                            </w:r>
                            <w:r w:rsidRPr="005D51FD">
                              <w:rPr>
                                <w:color w:val="FF0000"/>
                              </w:rPr>
                              <w:br/>
                              <w:t xml:space="preserve">fast på bådens side? </w:t>
                            </w:r>
                            <w:r w:rsidRPr="005D51FD">
                              <w:rPr>
                                <w:color w:val="FF0000"/>
                              </w:rPr>
                              <w:br/>
                              <w:t xml:space="preserve">Er det en </w:t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 xml:space="preserve">sculler, </w:t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 xml:space="preserve">outrigger eller </w:t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 xml:space="preserve">inrigger. </w:t>
                            </w:r>
                            <w:r w:rsidRPr="005D51FD">
                              <w:rPr>
                                <w:rStyle w:val="apple-converted-space"/>
                                <w:color w:val="FF0000"/>
                              </w:rPr>
                              <w:t> </w:t>
                            </w:r>
                          </w:p>
                          <w:p w:rsidR="00884F6E" w:rsidRPr="005D51FD" w:rsidRDefault="00884F6E" w:rsidP="00884F6E">
                            <w:pPr>
                              <w:pStyle w:val="p4"/>
                              <w:rPr>
                                <w:color w:val="FF0000"/>
                              </w:rPr>
                            </w:pPr>
                            <w:r w:rsidRPr="005D51FD">
                              <w:rPr>
                                <w:color w:val="FF0000"/>
                              </w:rPr>
                              <w:t>Har roklubben en kajak til 3 personer?</w:t>
                            </w:r>
                            <w:r w:rsidRPr="005D51FD">
                              <w:rPr>
                                <w:color w:val="FF0000"/>
                              </w:rPr>
                              <w:br/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 xml:space="preserve">Ja eller </w:t>
                            </w:r>
                            <w:r w:rsidRPr="005D51FD">
                              <w:rPr>
                                <w:rStyle w:val="s3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>nej.</w:t>
                            </w:r>
                            <w:r w:rsidRPr="005D51FD">
                              <w:rPr>
                                <w:rStyle w:val="apple-converted-space"/>
                                <w:color w:val="FF0000"/>
                              </w:rPr>
                              <w:t> </w:t>
                            </w:r>
                          </w:p>
                          <w:p w:rsidR="00884F6E" w:rsidRPr="005D51FD" w:rsidRDefault="00884F6E" w:rsidP="00884F6E">
                            <w:pPr>
                              <w:pStyle w:val="p4"/>
                              <w:rPr>
                                <w:color w:val="FF0000"/>
                              </w:rPr>
                            </w:pPr>
                            <w:r w:rsidRPr="005D51FD">
                              <w:rPr>
                                <w:color w:val="FF0000"/>
                              </w:rPr>
                              <w:t>Hvor mange skal der til at sejle en 4 åres inrigger?</w:t>
                            </w:r>
                            <w:r w:rsidRPr="005D51FD">
                              <w:rPr>
                                <w:color w:val="FF0000"/>
                              </w:rPr>
                              <w:br/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 xml:space="preserve">3 personer, </w:t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 xml:space="preserve">4 personer eller </w:t>
                            </w:r>
                            <w:r w:rsidRPr="005D51FD">
                              <w:rPr>
                                <w:rStyle w:val="s1"/>
                                <w:color w:val="FF0000"/>
                              </w:rPr>
                              <w:t>θ</w:t>
                            </w:r>
                            <w:r w:rsidRPr="005D51FD">
                              <w:rPr>
                                <w:rStyle w:val="s2"/>
                                <w:color w:val="FF0000"/>
                              </w:rPr>
                              <w:t xml:space="preserve"> </w:t>
                            </w:r>
                            <w:r w:rsidRPr="005D51FD">
                              <w:rPr>
                                <w:color w:val="FF0000"/>
                              </w:rPr>
                              <w:t>5 personer.</w:t>
                            </w:r>
                          </w:p>
                          <w:p w:rsidR="00884F6E" w:rsidRPr="00884F6E" w:rsidRDefault="00884F6E" w:rsidP="00884F6E">
                            <w:pPr>
                              <w:spacing w:after="0"/>
                              <w:rPr>
                                <w:color w:val="FF0000"/>
                                <w:sz w:val="24"/>
                                <w:lang w:eastAsia="da-DK"/>
                              </w:rPr>
                            </w:pPr>
                          </w:p>
                          <w:p w:rsidR="00765311" w:rsidRPr="005D51FD" w:rsidRDefault="00765311" w:rsidP="005B08BA">
                            <w:pPr>
                              <w:rPr>
                                <w:color w:val="FF0000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64AE" id="Tekstfelt 1" o:spid="_x0000_s1029" type="#_x0000_t202" style="position:absolute;margin-left:-54.75pt;margin-top:310.1pt;width:5in;height:269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" filled="f" stroked="f">
                <v:textbox inset="5mm,0,5mm,0">
                  <w:txbxContent>
                    <w:p w:rsidR="00884F6E" w:rsidRPr="005D51FD" w:rsidRDefault="005D51FD" w:rsidP="00884F6E">
                      <w:pPr>
                        <w:spacing w:after="0"/>
                        <w:rPr>
                          <w:b/>
                          <w:bCs/>
                          <w:color w:val="FF0000"/>
                          <w:sz w:val="24"/>
                          <w:lang w:eastAsia="da-DK"/>
                        </w:rPr>
                      </w:pPr>
                      <w:r w:rsidRPr="005D51FD">
                        <w:rPr>
                          <w:b/>
                          <w:bCs/>
                          <w:color w:val="FF0000"/>
                          <w:sz w:val="24"/>
                          <w:lang w:eastAsia="da-DK"/>
                        </w:rPr>
                        <w:t>Overskrift</w:t>
                      </w:r>
                    </w:p>
                    <w:p w:rsidR="00554226" w:rsidRPr="005D51FD" w:rsidRDefault="005D51FD" w:rsidP="00884F6E">
                      <w:pPr>
                        <w:spacing w:after="170"/>
                        <w:rPr>
                          <w:color w:val="FF0000"/>
                          <w:szCs w:val="20"/>
                          <w:lang w:eastAsia="da-DK"/>
                        </w:rPr>
                      </w:pP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t>tekst</w:t>
                      </w:r>
                    </w:p>
                    <w:p w:rsidR="005D51FD" w:rsidRPr="005D51FD" w:rsidRDefault="005D51FD" w:rsidP="00884F6E">
                      <w:pPr>
                        <w:spacing w:after="170"/>
                        <w:rPr>
                          <w:b/>
                          <w:color w:val="FF0000"/>
                          <w:szCs w:val="20"/>
                          <w:lang w:eastAsia="da-DK"/>
                        </w:rPr>
                      </w:pPr>
                    </w:p>
                    <w:p w:rsidR="00554226" w:rsidRPr="005D51FD" w:rsidRDefault="005D51FD" w:rsidP="00884F6E">
                      <w:pPr>
                        <w:spacing w:after="170"/>
                        <w:rPr>
                          <w:b/>
                          <w:color w:val="FF0000"/>
                          <w:szCs w:val="20"/>
                          <w:lang w:eastAsia="da-DK"/>
                        </w:rPr>
                      </w:pPr>
                      <w:r w:rsidRPr="005D51FD">
                        <w:rPr>
                          <w:b/>
                          <w:color w:val="FF0000"/>
                          <w:szCs w:val="20"/>
                          <w:lang w:eastAsia="da-DK"/>
                        </w:rPr>
                        <w:t>Spørgsmål</w:t>
                      </w:r>
                    </w:p>
                    <w:p w:rsidR="00884F6E" w:rsidRPr="005D51FD" w:rsidRDefault="005D51FD" w:rsidP="00884F6E">
                      <w:pPr>
                        <w:spacing w:after="170"/>
                        <w:rPr>
                          <w:b/>
                          <w:color w:val="FF0000"/>
                          <w:szCs w:val="20"/>
                          <w:lang w:eastAsia="da-DK"/>
                        </w:rPr>
                      </w:pPr>
                      <w:r w:rsidRPr="005D51FD">
                        <w:rPr>
                          <w:b/>
                          <w:color w:val="FF0000"/>
                          <w:szCs w:val="20"/>
                          <w:lang w:eastAsia="da-DK"/>
                        </w:rPr>
                        <w:t>Hvad hedder en robåd der har årene siddene fast på bådens side?</w:t>
                      </w: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br/>
                      </w:r>
                      <w:r w:rsidR="00884F6E" w:rsidRPr="00884F6E">
                        <w:rPr>
                          <w:color w:val="FF0000"/>
                          <w:szCs w:val="20"/>
                          <w:lang w:eastAsia="da-DK"/>
                        </w:rPr>
                        <w:t>Er det en</w:t>
                      </w:r>
                      <w:r w:rsidR="00884F6E"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  <w:r w:rsidR="00884F6E" w:rsidRPr="005D51FD">
                        <w:rPr>
                          <w:color w:val="FF0000"/>
                          <w:szCs w:val="20"/>
                        </w:rPr>
                        <w:t>sculler</w:t>
                      </w:r>
                      <w:r w:rsidR="000D787F" w:rsidRPr="005D51FD">
                        <w:rPr>
                          <w:color w:val="FF0000"/>
                          <w:szCs w:val="20"/>
                        </w:rPr>
                        <w:t xml:space="preserve">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  <w:r w:rsidR="00884F6E" w:rsidRPr="005D51FD">
                        <w:rPr>
                          <w:color w:val="FF0000"/>
                          <w:szCs w:val="20"/>
                        </w:rPr>
                        <w:t>, outrigger</w:t>
                      </w:r>
                      <w:r w:rsidR="000D787F" w:rsidRPr="005D51FD">
                        <w:rPr>
                          <w:color w:val="FF0000"/>
                          <w:szCs w:val="20"/>
                        </w:rPr>
                        <w:t xml:space="preserve">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  <w:r w:rsidR="00884F6E" w:rsidRPr="005D51FD">
                        <w:rPr>
                          <w:color w:val="FF0000"/>
                          <w:szCs w:val="20"/>
                        </w:rPr>
                        <w:t xml:space="preserve"> eller inrigger</w:t>
                      </w:r>
                      <w:r w:rsidR="000D787F" w:rsidRPr="005D51FD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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  <w:r w:rsidR="00884F6E" w:rsidRPr="005D51FD">
                        <w:rPr>
                          <w:color w:val="FF0000"/>
                          <w:szCs w:val="20"/>
                        </w:rPr>
                        <w:t>.  </w:t>
                      </w:r>
                    </w:p>
                    <w:p w:rsidR="00884F6E" w:rsidRPr="005D51FD" w:rsidRDefault="00884F6E" w:rsidP="00884F6E">
                      <w:pPr>
                        <w:spacing w:after="170"/>
                        <w:rPr>
                          <w:b/>
                          <w:color w:val="FF0000"/>
                          <w:szCs w:val="20"/>
                          <w:lang w:eastAsia="da-DK"/>
                        </w:rPr>
                      </w:pPr>
                      <w:r w:rsidRPr="00884F6E">
                        <w:rPr>
                          <w:b/>
                          <w:color w:val="FF0000"/>
                          <w:szCs w:val="20"/>
                          <w:lang w:eastAsia="da-DK"/>
                        </w:rPr>
                        <w:t>Har roklubben en kajak til 3 personer?</w:t>
                      </w:r>
                      <w:r w:rsidRPr="005D51FD">
                        <w:rPr>
                          <w:b/>
                          <w:color w:val="FF0000"/>
                          <w:szCs w:val="20"/>
                          <w:lang w:eastAsia="da-DK"/>
                        </w:rPr>
                        <w:br/>
                      </w: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Ja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  <w:r w:rsidR="000D787F"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t>eller nej</w:t>
                      </w:r>
                      <w:r w:rsidR="000D787F"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</w:p>
                    <w:p w:rsidR="00884F6E" w:rsidRPr="00884F6E" w:rsidRDefault="00884F6E" w:rsidP="00884F6E">
                      <w:pPr>
                        <w:spacing w:after="170"/>
                        <w:rPr>
                          <w:b/>
                          <w:color w:val="FF0000"/>
                          <w:szCs w:val="20"/>
                          <w:lang w:eastAsia="da-DK"/>
                        </w:rPr>
                      </w:pPr>
                      <w:r w:rsidRPr="00884F6E">
                        <w:rPr>
                          <w:b/>
                          <w:color w:val="FF0000"/>
                          <w:szCs w:val="20"/>
                          <w:lang w:eastAsia="da-DK"/>
                        </w:rPr>
                        <w:t>Hvor mange skal der til at sejle en 4 åres inrigger?</w:t>
                      </w:r>
                      <w:r w:rsidR="005D51FD" w:rsidRPr="005D51FD">
                        <w:rPr>
                          <w:b/>
                          <w:color w:val="FF0000"/>
                          <w:szCs w:val="20"/>
                          <w:lang w:eastAsia="da-DK"/>
                        </w:rPr>
                        <w:br/>
                      </w: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t>3 personer</w:t>
                      </w:r>
                      <w:r w:rsidR="000D787F"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4 personer</w:t>
                      </w:r>
                      <w:r w:rsidR="000D787F"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  <w:r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5 personer</w:t>
                      </w:r>
                      <w:r w:rsidR="000D787F" w:rsidRPr="005D51FD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  <w:r w:rsidR="000D787F" w:rsidRPr="00884F6E">
                        <w:rPr>
                          <w:rFonts w:ascii="Zapf Dingbats" w:hAnsi="Zapf Dingbats"/>
                          <w:color w:val="FF0000"/>
                          <w:szCs w:val="20"/>
                          <w:lang w:eastAsia="da-DK"/>
                        </w:rPr>
                        <w:t></w:t>
                      </w:r>
                    </w:p>
                    <w:p w:rsidR="00884F6E" w:rsidRPr="00884F6E" w:rsidRDefault="00884F6E" w:rsidP="00884F6E">
                      <w:pPr>
                        <w:spacing w:after="170"/>
                        <w:rPr>
                          <w:color w:val="FF0000"/>
                          <w:szCs w:val="20"/>
                          <w:lang w:eastAsia="da-DK"/>
                        </w:rPr>
                      </w:pPr>
                    </w:p>
                    <w:p w:rsidR="00884F6E" w:rsidRPr="005D51FD" w:rsidRDefault="00884F6E" w:rsidP="00884F6E">
                      <w:pPr>
                        <w:pStyle w:val="p1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884F6E" w:rsidRPr="005D51FD" w:rsidRDefault="00884F6E" w:rsidP="00884F6E">
                      <w:pPr>
                        <w:pStyle w:val="p1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884F6E" w:rsidRPr="00884F6E" w:rsidRDefault="00884F6E" w:rsidP="00884F6E">
                      <w:pPr>
                        <w:spacing w:after="170"/>
                        <w:rPr>
                          <w:color w:val="FF0000"/>
                          <w:sz w:val="15"/>
                          <w:szCs w:val="15"/>
                          <w:lang w:eastAsia="da-DK"/>
                        </w:rPr>
                      </w:pPr>
                    </w:p>
                    <w:p w:rsidR="00884F6E" w:rsidRPr="00884F6E" w:rsidRDefault="00884F6E" w:rsidP="00884F6E">
                      <w:pPr>
                        <w:spacing w:after="170"/>
                        <w:rPr>
                          <w:color w:val="FF0000"/>
                          <w:szCs w:val="20"/>
                          <w:lang w:eastAsia="da-DK"/>
                        </w:rPr>
                      </w:pPr>
                      <w:r w:rsidRPr="00884F6E">
                        <w:rPr>
                          <w:color w:val="FF0000"/>
                          <w:szCs w:val="20"/>
                          <w:lang w:eastAsia="da-DK"/>
                        </w:rPr>
                        <w:t xml:space="preserve"> </w:t>
                      </w:r>
                    </w:p>
                    <w:p w:rsidR="00884F6E" w:rsidRPr="005D51FD" w:rsidRDefault="00884F6E" w:rsidP="00884F6E">
                      <w:pPr>
                        <w:pStyle w:val="p3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884F6E" w:rsidRPr="005D51FD" w:rsidRDefault="00884F6E" w:rsidP="00884F6E">
                      <w:pPr>
                        <w:pStyle w:val="p4"/>
                        <w:rPr>
                          <w:color w:val="FF0000"/>
                        </w:rPr>
                      </w:pPr>
                      <w:r w:rsidRPr="005D51FD">
                        <w:rPr>
                          <w:color w:val="FF0000"/>
                        </w:rPr>
                        <w:t xml:space="preserve">Hvad hedder en robåd der har årene siddende </w:t>
                      </w:r>
                      <w:r w:rsidRPr="005D51FD">
                        <w:rPr>
                          <w:color w:val="FF0000"/>
                        </w:rPr>
                        <w:br/>
                        <w:t xml:space="preserve">fast på bådens side? </w:t>
                      </w:r>
                      <w:r w:rsidRPr="005D51FD">
                        <w:rPr>
                          <w:color w:val="FF0000"/>
                        </w:rPr>
                        <w:br/>
                        <w:t xml:space="preserve">Er det en </w:t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 xml:space="preserve">sculler, </w:t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 xml:space="preserve">outrigger eller </w:t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 xml:space="preserve">inrigger. </w:t>
                      </w:r>
                      <w:r w:rsidRPr="005D51FD">
                        <w:rPr>
                          <w:rStyle w:val="apple-converted-space"/>
                          <w:color w:val="FF0000"/>
                        </w:rPr>
                        <w:t> </w:t>
                      </w:r>
                    </w:p>
                    <w:p w:rsidR="00884F6E" w:rsidRPr="005D51FD" w:rsidRDefault="00884F6E" w:rsidP="00884F6E">
                      <w:pPr>
                        <w:pStyle w:val="p4"/>
                        <w:rPr>
                          <w:color w:val="FF0000"/>
                        </w:rPr>
                      </w:pPr>
                      <w:r w:rsidRPr="005D51FD">
                        <w:rPr>
                          <w:color w:val="FF0000"/>
                        </w:rPr>
                        <w:t>Har roklubben en kajak til 3 personer?</w:t>
                      </w:r>
                      <w:r w:rsidRPr="005D51FD">
                        <w:rPr>
                          <w:color w:val="FF0000"/>
                        </w:rPr>
                        <w:br/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 xml:space="preserve">Ja eller </w:t>
                      </w:r>
                      <w:r w:rsidRPr="005D51FD">
                        <w:rPr>
                          <w:rStyle w:val="s3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>nej.</w:t>
                      </w:r>
                      <w:r w:rsidRPr="005D51FD">
                        <w:rPr>
                          <w:rStyle w:val="apple-converted-space"/>
                          <w:color w:val="FF0000"/>
                        </w:rPr>
                        <w:t> </w:t>
                      </w:r>
                    </w:p>
                    <w:p w:rsidR="00884F6E" w:rsidRPr="005D51FD" w:rsidRDefault="00884F6E" w:rsidP="00884F6E">
                      <w:pPr>
                        <w:pStyle w:val="p4"/>
                        <w:rPr>
                          <w:color w:val="FF0000"/>
                        </w:rPr>
                      </w:pPr>
                      <w:r w:rsidRPr="005D51FD">
                        <w:rPr>
                          <w:color w:val="FF0000"/>
                        </w:rPr>
                        <w:t>Hvor mange skal der til at sejle en 4 åres inrigger?</w:t>
                      </w:r>
                      <w:r w:rsidRPr="005D51FD">
                        <w:rPr>
                          <w:color w:val="FF0000"/>
                        </w:rPr>
                        <w:br/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 xml:space="preserve">3 personer, </w:t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 xml:space="preserve">4 personer eller </w:t>
                      </w:r>
                      <w:r w:rsidRPr="005D51FD">
                        <w:rPr>
                          <w:rStyle w:val="s1"/>
                          <w:color w:val="FF0000"/>
                        </w:rPr>
                        <w:t>θ</w:t>
                      </w:r>
                      <w:r w:rsidRPr="005D51FD">
                        <w:rPr>
                          <w:rStyle w:val="s2"/>
                          <w:color w:val="FF0000"/>
                        </w:rPr>
                        <w:t xml:space="preserve"> </w:t>
                      </w:r>
                      <w:r w:rsidRPr="005D51FD">
                        <w:rPr>
                          <w:color w:val="FF0000"/>
                        </w:rPr>
                        <w:t>5 personer.</w:t>
                      </w:r>
                    </w:p>
                    <w:p w:rsidR="00884F6E" w:rsidRPr="00884F6E" w:rsidRDefault="00884F6E" w:rsidP="00884F6E">
                      <w:pPr>
                        <w:spacing w:after="0"/>
                        <w:rPr>
                          <w:color w:val="FF0000"/>
                          <w:sz w:val="24"/>
                          <w:lang w:eastAsia="da-DK"/>
                        </w:rPr>
                      </w:pPr>
                    </w:p>
                    <w:p w:rsidR="00765311" w:rsidRPr="005D51FD" w:rsidRDefault="00765311" w:rsidP="005B08BA">
                      <w:pPr>
                        <w:rPr>
                          <w:color w:val="FF0000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24DE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0BE9B4CE" wp14:editId="60DB0393">
                <wp:simplePos x="0" y="0"/>
                <wp:positionH relativeFrom="column">
                  <wp:posOffset>-567055</wp:posOffset>
                </wp:positionH>
                <wp:positionV relativeFrom="page">
                  <wp:posOffset>479425</wp:posOffset>
                </wp:positionV>
                <wp:extent cx="4316095" cy="3279140"/>
                <wp:effectExtent l="0" t="0" r="1905" b="0"/>
                <wp:wrapThrough wrapText="bothSides">
                  <wp:wrapPolygon edited="0">
                    <wp:start x="0" y="0"/>
                    <wp:lineTo x="0" y="21500"/>
                    <wp:lineTo x="21546" y="21500"/>
                    <wp:lineTo x="21546" y="0"/>
                    <wp:lineTo x="0" y="0"/>
                  </wp:wrapPolygon>
                </wp:wrapThrough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095" cy="3279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5C27D" id="Rektangel 7" o:spid="_x0000_s1026" style="position:absolute;margin-left:-44.65pt;margin-top:37.75pt;width:339.85pt;height:2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" o:allowoverlap="f" fillcolor="#4f81bd [3204]" stroked="f">
                <v:fill color2="#a7bfde [1620]" rotate="t" angle="180" focus="100%" type="gradient">
                  <o:fill v:ext="view" type="gradientUnscaled"/>
                </v:fill>
                <w10:wrap type="through" anchory="page"/>
              </v:rect>
            </w:pict>
          </mc:Fallback>
        </mc:AlternateContent>
      </w:r>
    </w:p>
    <w:sectPr w:rsidR="00132089" w:rsidSect="00B80D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11900" w:orient="landscape"/>
      <w:pgMar w:top="1134" w:right="1701" w:bottom="1134" w:left="1701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D34" w:rsidRDefault="00F90D34" w:rsidP="00CB35D2">
      <w:r>
        <w:separator/>
      </w:r>
    </w:p>
  </w:endnote>
  <w:endnote w:type="continuationSeparator" w:id="0">
    <w:p w:rsidR="00F90D34" w:rsidRDefault="00F90D34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D34" w:rsidRDefault="00F90D34" w:rsidP="00CB35D2">
      <w:r>
        <w:separator/>
      </w:r>
    </w:p>
  </w:footnote>
  <w:footnote w:type="continuationSeparator" w:id="0">
    <w:p w:rsidR="00F90D34" w:rsidRDefault="00F90D34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71" w:rsidRDefault="00F90D34">
    <w:pPr>
      <w:pStyle w:val="Sidehoved"/>
    </w:pPr>
    <w:r>
      <w:rPr>
        <w:noProof/>
      </w:rPr>
      <w:pict w14:anchorId="500015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408212" o:spid="_x0000_s2051" type="#_x0000_t75" alt="/Users/minnabogh-andersen/Documents/Dansk Sejlunion/Vild med vand/Flyers:foldere/Skattejagt/VMV_skattejagt_4s_A5_2019.jpg" style="position:absolute;margin-left:0;margin-top:0;width:839pt;height:595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skattejagt_4s_A5_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71" w:rsidRDefault="00F90D34">
    <w:pPr>
      <w:pStyle w:val="Sidehoved"/>
    </w:pPr>
    <w:r>
      <w:rPr>
        <w:noProof/>
      </w:rPr>
      <w:pict w14:anchorId="3A8BA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408213" o:spid="_x0000_s2050" type="#_x0000_t75" alt="/Users/minnabogh-andersen/Documents/Dansk Sejlunion/Vild med vand/Flyers:foldere/Skattejagt/VMV_skattejagt_4s_A5_2019.jpg" style="position:absolute;margin-left:0;margin-top:0;width:839pt;height:595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skattejagt_4s_A5_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571" w:rsidRDefault="00F90D34">
    <w:pPr>
      <w:pStyle w:val="Sidehoved"/>
    </w:pPr>
    <w:r>
      <w:rPr>
        <w:noProof/>
      </w:rPr>
      <w:pict w14:anchorId="35A5E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408211" o:spid="_x0000_s2049" type="#_x0000_t75" alt="/Users/minnabogh-andersen/Documents/Dansk Sejlunion/Vild med vand/Flyers:foldere/Skattejagt/VMV_skattejagt_4s_A5_2019.jpg" style="position:absolute;margin-left:0;margin-top:0;width:839pt;height:595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skattejagt_4s_A5_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D34"/>
    <w:rsid w:val="00035160"/>
    <w:rsid w:val="00056BB8"/>
    <w:rsid w:val="0006654F"/>
    <w:rsid w:val="00091A0C"/>
    <w:rsid w:val="0009426A"/>
    <w:rsid w:val="000D787F"/>
    <w:rsid w:val="000E2762"/>
    <w:rsid w:val="000F41D8"/>
    <w:rsid w:val="00122A1E"/>
    <w:rsid w:val="00132089"/>
    <w:rsid w:val="001B7930"/>
    <w:rsid w:val="001E6596"/>
    <w:rsid w:val="002016A5"/>
    <w:rsid w:val="00240571"/>
    <w:rsid w:val="002555D0"/>
    <w:rsid w:val="00260798"/>
    <w:rsid w:val="0029103F"/>
    <w:rsid w:val="002B025C"/>
    <w:rsid w:val="002B0F56"/>
    <w:rsid w:val="002C0A7B"/>
    <w:rsid w:val="00303082"/>
    <w:rsid w:val="00307207"/>
    <w:rsid w:val="00324DED"/>
    <w:rsid w:val="00335FEC"/>
    <w:rsid w:val="00354B15"/>
    <w:rsid w:val="0039734C"/>
    <w:rsid w:val="003A4806"/>
    <w:rsid w:val="003F6E43"/>
    <w:rsid w:val="00423E98"/>
    <w:rsid w:val="00432DBE"/>
    <w:rsid w:val="0051176A"/>
    <w:rsid w:val="00553EB3"/>
    <w:rsid w:val="00554226"/>
    <w:rsid w:val="005B08BA"/>
    <w:rsid w:val="005D51FD"/>
    <w:rsid w:val="005E5EDC"/>
    <w:rsid w:val="00604ADB"/>
    <w:rsid w:val="00613D58"/>
    <w:rsid w:val="00622D27"/>
    <w:rsid w:val="00633F77"/>
    <w:rsid w:val="006520ED"/>
    <w:rsid w:val="006A7F60"/>
    <w:rsid w:val="006B4AD3"/>
    <w:rsid w:val="006D2413"/>
    <w:rsid w:val="00706580"/>
    <w:rsid w:val="007545B6"/>
    <w:rsid w:val="00765311"/>
    <w:rsid w:val="00784D5E"/>
    <w:rsid w:val="007B05AC"/>
    <w:rsid w:val="007C6598"/>
    <w:rsid w:val="0082207F"/>
    <w:rsid w:val="00855A7B"/>
    <w:rsid w:val="00872380"/>
    <w:rsid w:val="00876461"/>
    <w:rsid w:val="00884F6E"/>
    <w:rsid w:val="008B3BF1"/>
    <w:rsid w:val="0093552A"/>
    <w:rsid w:val="00974AA9"/>
    <w:rsid w:val="0097614F"/>
    <w:rsid w:val="00996D01"/>
    <w:rsid w:val="009B44AB"/>
    <w:rsid w:val="009F0102"/>
    <w:rsid w:val="00A054CE"/>
    <w:rsid w:val="00A16E3E"/>
    <w:rsid w:val="00A67799"/>
    <w:rsid w:val="00AD66C8"/>
    <w:rsid w:val="00AE0E4B"/>
    <w:rsid w:val="00AF55B3"/>
    <w:rsid w:val="00B30C68"/>
    <w:rsid w:val="00B70C6E"/>
    <w:rsid w:val="00B72ACC"/>
    <w:rsid w:val="00B80DE5"/>
    <w:rsid w:val="00B82DDB"/>
    <w:rsid w:val="00BE745A"/>
    <w:rsid w:val="00C1098E"/>
    <w:rsid w:val="00C53024"/>
    <w:rsid w:val="00CB35D2"/>
    <w:rsid w:val="00CD173E"/>
    <w:rsid w:val="00DA007A"/>
    <w:rsid w:val="00DF39A5"/>
    <w:rsid w:val="00E31EEB"/>
    <w:rsid w:val="00E63812"/>
    <w:rsid w:val="00E65BA3"/>
    <w:rsid w:val="00E84845"/>
    <w:rsid w:val="00E912F7"/>
    <w:rsid w:val="00E95E6A"/>
    <w:rsid w:val="00EF4231"/>
    <w:rsid w:val="00F01788"/>
    <w:rsid w:val="00F90D34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041B1EB4-EF12-4B08-8B81-F79C64F8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884F6E"/>
    <w:pPr>
      <w:spacing w:after="0"/>
    </w:pPr>
    <w:rPr>
      <w:color w:val="auto"/>
      <w:sz w:val="15"/>
      <w:szCs w:val="15"/>
      <w:lang w:eastAsia="da-DK"/>
    </w:rPr>
  </w:style>
  <w:style w:type="paragraph" w:customStyle="1" w:styleId="p2">
    <w:name w:val="p2"/>
    <w:basedOn w:val="Normal"/>
    <w:rsid w:val="00884F6E"/>
    <w:pPr>
      <w:spacing w:after="0"/>
    </w:pPr>
    <w:rPr>
      <w:color w:val="auto"/>
      <w:sz w:val="15"/>
      <w:szCs w:val="15"/>
      <w:lang w:eastAsia="da-DK"/>
    </w:rPr>
  </w:style>
  <w:style w:type="paragraph" w:customStyle="1" w:styleId="p3">
    <w:name w:val="p3"/>
    <w:basedOn w:val="Normal"/>
    <w:rsid w:val="00884F6E"/>
    <w:pPr>
      <w:spacing w:after="86"/>
    </w:pPr>
    <w:rPr>
      <w:color w:val="auto"/>
      <w:sz w:val="15"/>
      <w:szCs w:val="15"/>
      <w:lang w:eastAsia="da-DK"/>
    </w:rPr>
  </w:style>
  <w:style w:type="paragraph" w:customStyle="1" w:styleId="p4">
    <w:name w:val="p4"/>
    <w:basedOn w:val="Normal"/>
    <w:rsid w:val="00884F6E"/>
    <w:pPr>
      <w:spacing w:after="170"/>
    </w:pPr>
    <w:rPr>
      <w:color w:val="auto"/>
      <w:sz w:val="15"/>
      <w:szCs w:val="15"/>
      <w:lang w:eastAsia="da-DK"/>
    </w:rPr>
  </w:style>
  <w:style w:type="character" w:customStyle="1" w:styleId="s1">
    <w:name w:val="s1"/>
    <w:basedOn w:val="Standardskrifttypeiafsnit"/>
    <w:rsid w:val="00884F6E"/>
    <w:rPr>
      <w:rFonts w:ascii="Helvetica" w:hAnsi="Helvetica" w:hint="default"/>
      <w:color w:val="00AFE9"/>
      <w:position w:val="7930"/>
      <w:sz w:val="30"/>
      <w:szCs w:val="30"/>
    </w:rPr>
  </w:style>
  <w:style w:type="character" w:customStyle="1" w:styleId="s2">
    <w:name w:val="s2"/>
    <w:basedOn w:val="Standardskrifttypeiafsnit"/>
    <w:rsid w:val="00884F6E"/>
    <w:rPr>
      <w:rFonts w:ascii="Helvetica" w:hAnsi="Helvetica" w:hint="default"/>
      <w:spacing w:val="-75"/>
      <w:sz w:val="15"/>
      <w:szCs w:val="15"/>
    </w:rPr>
  </w:style>
  <w:style w:type="character" w:customStyle="1" w:styleId="s3">
    <w:name w:val="s3"/>
    <w:basedOn w:val="Standardskrifttypeiafsnit"/>
    <w:rsid w:val="00884F6E"/>
    <w:rPr>
      <w:rFonts w:ascii="Helvetica" w:hAnsi="Helvetica" w:hint="default"/>
      <w:position w:val="7930"/>
      <w:sz w:val="30"/>
      <w:szCs w:val="30"/>
    </w:rPr>
  </w:style>
  <w:style w:type="character" w:customStyle="1" w:styleId="apple-converted-space">
    <w:name w:val="apple-converted-space"/>
    <w:basedOn w:val="Standardskrifttypeiafsnit"/>
    <w:rsid w:val="00884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6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VILD%20MED%20VAND\2019\Skabeloner\Skattejagt%202019\Skattejagt%202019\Skattejagt%20A4%20omslag%20forside_bagside%202019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5FCD77-5DAA-44DE-A3C2-29F105455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Skattejagt A4 omslag forside_bagside 2019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Buris Larsen</dc:creator>
  <cp:lastModifiedBy>Trine Buris Larsen</cp:lastModifiedBy>
  <cp:revision>1</cp:revision>
  <cp:lastPrinted>2016-03-06T15:46:00Z</cp:lastPrinted>
  <dcterms:created xsi:type="dcterms:W3CDTF">2019-05-13T12:42:00Z</dcterms:created>
  <dcterms:modified xsi:type="dcterms:W3CDTF">2019-05-13T12:42:00Z</dcterms:modified>
</cp:coreProperties>
</file>